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2D7B5" w14:textId="77777777" w:rsidR="00D66DF1" w:rsidRPr="00E90218" w:rsidRDefault="00E90218" w:rsidP="00E90218">
      <w:pPr>
        <w:pStyle w:val="Nzev"/>
      </w:pPr>
      <w:r>
        <w:t>Document Title</w:t>
      </w:r>
    </w:p>
    <w:p w14:paraId="6FBA223A" w14:textId="77777777" w:rsidR="00BB4440" w:rsidRPr="00E90218" w:rsidRDefault="00E90218" w:rsidP="00BB4440">
      <w:r w:rsidRPr="00E90218">
        <w:t>The H1 Heading 1 style is set to start on a new page.</w:t>
      </w:r>
    </w:p>
    <w:p w14:paraId="52C0055A" w14:textId="77777777" w:rsidR="00EF0076" w:rsidRDefault="00E90218" w:rsidP="00E90218">
      <w:pPr>
        <w:pStyle w:val="Nadpis2"/>
      </w:pPr>
      <w:bookmarkStart w:id="0" w:name="_Toc226988834"/>
      <w:r>
        <w:t>Heading H2</w:t>
      </w:r>
      <w:bookmarkEnd w:id="0"/>
    </w:p>
    <w:p w14:paraId="2B9A3852" w14:textId="77777777" w:rsidR="00E90218" w:rsidRDefault="00E90218" w:rsidP="00E90218">
      <w:pPr>
        <w:pStyle w:val="Nadpis3"/>
      </w:pPr>
      <w:bookmarkStart w:id="1" w:name="_Toc226988835"/>
      <w:r>
        <w:t>Heading H3</w:t>
      </w:r>
      <w:bookmarkEnd w:id="1"/>
    </w:p>
    <w:p w14:paraId="566F6779" w14:textId="77777777" w:rsidR="00E90218" w:rsidRDefault="00E90218" w:rsidP="00E90218">
      <w:r w:rsidRPr="00E90218">
        <w:t>The content component is optional – it is automatically applied after H3.</w:t>
      </w:r>
    </w:p>
    <w:p w14:paraId="0AE163F4" w14:textId="77777777" w:rsidR="00E90218" w:rsidRDefault="00E90218" w:rsidP="00E90218">
      <w:r w:rsidRPr="00E90218">
        <w:t>The text is set in Arial, size 11. Each new paragraph starts on a new line with spacing after the paragraph.</w:t>
      </w:r>
    </w:p>
    <w:p w14:paraId="03C436B3" w14:textId="77777777" w:rsidR="00DF04AD" w:rsidRPr="00F010F8" w:rsidRDefault="00EF0076" w:rsidP="00E90218">
      <w:r w:rsidRPr="00F010F8"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en-GB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9732734" w14:textId="77777777" w:rsidR="009E2BA1" w:rsidRPr="00F010F8" w:rsidRDefault="004A5168">
          <w:pPr>
            <w:pStyle w:val="Nadpisobsahu"/>
            <w:rPr>
              <w:lang w:val="en-GB"/>
            </w:rPr>
          </w:pPr>
          <w:r>
            <w:rPr>
              <w:lang w:val="en-GB"/>
            </w:rPr>
            <w:t>Table of C</w:t>
          </w:r>
          <w:r w:rsidR="00B33A79">
            <w:rPr>
              <w:lang w:val="en-GB"/>
            </w:rPr>
            <w:t>ontents</w:t>
          </w:r>
        </w:p>
        <w:p w14:paraId="71B3B5E0" w14:textId="77777777" w:rsidR="00E90218" w:rsidRDefault="003B5665">
          <w:pPr>
            <w:pStyle w:val="Obsah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"Heading 4,1" </w:instrText>
          </w:r>
          <w:r>
            <w:fldChar w:fldCharType="separate"/>
          </w:r>
          <w:hyperlink w:anchor="_Toc226988834" w:history="1">
            <w:r w:rsidR="00E90218" w:rsidRPr="005575C4">
              <w:rPr>
                <w:rStyle w:val="Hypertextovodkaz"/>
                <w:noProof/>
              </w:rPr>
              <w:t>1.1</w:t>
            </w:r>
            <w:r w:rsidR="00E90218"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="00E90218" w:rsidRPr="005575C4">
              <w:rPr>
                <w:rStyle w:val="Hypertextovodkaz"/>
                <w:noProof/>
              </w:rPr>
              <w:t>Heading H2</w:t>
            </w:r>
            <w:r w:rsidR="00E90218">
              <w:rPr>
                <w:noProof/>
                <w:webHidden/>
              </w:rPr>
              <w:tab/>
            </w:r>
            <w:r w:rsidR="00E90218">
              <w:rPr>
                <w:noProof/>
                <w:webHidden/>
              </w:rPr>
              <w:fldChar w:fldCharType="begin"/>
            </w:r>
            <w:r w:rsidR="00E90218">
              <w:rPr>
                <w:noProof/>
                <w:webHidden/>
              </w:rPr>
              <w:instrText xml:space="preserve"> PAGEREF _Toc226988834 \h </w:instrText>
            </w:r>
            <w:r w:rsidR="00E90218">
              <w:rPr>
                <w:noProof/>
                <w:webHidden/>
              </w:rPr>
            </w:r>
            <w:r w:rsidR="00E90218">
              <w:rPr>
                <w:noProof/>
                <w:webHidden/>
              </w:rPr>
              <w:fldChar w:fldCharType="separate"/>
            </w:r>
            <w:r w:rsidR="00E90218">
              <w:rPr>
                <w:noProof/>
                <w:webHidden/>
              </w:rPr>
              <w:t>1</w:t>
            </w:r>
            <w:r w:rsidR="00E90218">
              <w:rPr>
                <w:noProof/>
                <w:webHidden/>
              </w:rPr>
              <w:fldChar w:fldCharType="end"/>
            </w:r>
          </w:hyperlink>
        </w:p>
        <w:p w14:paraId="1655573A" w14:textId="77777777" w:rsidR="00E90218" w:rsidRDefault="00E90218">
          <w:pPr>
            <w:pStyle w:val="Obsah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835" w:history="1">
            <w:r w:rsidRPr="005575C4">
              <w:rPr>
                <w:rStyle w:val="Hypertextovodkaz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5575C4">
              <w:rPr>
                <w:rStyle w:val="Hypertextovodkaz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0017E" w14:textId="77777777" w:rsidR="00E90218" w:rsidRDefault="00E90218">
          <w:pPr>
            <w:pStyle w:val="Obsah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836" w:history="1">
            <w:r w:rsidRPr="005575C4">
              <w:rPr>
                <w:rStyle w:val="Hypertextovodkaz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5575C4">
              <w:rPr>
                <w:rStyle w:val="Hypertextovodkaz"/>
                <w:noProof/>
              </w:rPr>
              <w:t>Heading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62C2C" w14:textId="77777777" w:rsidR="00E90218" w:rsidRDefault="00E90218">
          <w:pPr>
            <w:pStyle w:val="Obsah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837" w:history="1">
            <w:r w:rsidRPr="005575C4">
              <w:rPr>
                <w:rStyle w:val="Hypertextovodkaz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5575C4">
              <w:rPr>
                <w:rStyle w:val="Hypertextovodkaz"/>
                <w:noProof/>
              </w:rPr>
              <w:t>Heading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94EF4" w14:textId="77777777" w:rsidR="00E90218" w:rsidRDefault="00E90218">
          <w:pPr>
            <w:pStyle w:val="Obsah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838" w:history="1">
            <w:r w:rsidRPr="005575C4">
              <w:rPr>
                <w:rStyle w:val="Hypertextovodkaz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eastAsia="en-GB"/>
                <w14:ligatures w14:val="standardContextual"/>
              </w:rPr>
              <w:tab/>
            </w:r>
            <w:r w:rsidRPr="005575C4">
              <w:rPr>
                <w:rStyle w:val="Hypertextovodkaz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6BE9B" w14:textId="77777777" w:rsidR="00E90218" w:rsidRDefault="00E90218">
          <w:pPr>
            <w:pStyle w:val="Obsah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eastAsia="en-GB"/>
              <w14:ligatures w14:val="standardContextual"/>
            </w:rPr>
          </w:pPr>
          <w:hyperlink w:anchor="_Toc226988839" w:history="1">
            <w:r w:rsidRPr="005575C4">
              <w:rPr>
                <w:rStyle w:val="Hypertextovodkaz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B2396" w14:textId="77777777" w:rsidR="009E2BA1" w:rsidRPr="00F010F8" w:rsidRDefault="003B5665">
          <w:r>
            <w:fldChar w:fldCharType="end"/>
          </w:r>
        </w:p>
      </w:sdtContent>
    </w:sdt>
    <w:p w14:paraId="1B91252F" w14:textId="77777777" w:rsidR="000436DA" w:rsidRPr="00F010F8" w:rsidRDefault="000436DA">
      <w:pPr>
        <w:rPr>
          <w:rFonts w:eastAsiaTheme="majorEastAsia" w:cstheme="majorBidi"/>
          <w:color w:val="008691"/>
          <w:sz w:val="32"/>
        </w:rPr>
      </w:pPr>
      <w:r w:rsidRPr="00F010F8">
        <w:br w:type="page"/>
      </w:r>
    </w:p>
    <w:p w14:paraId="2A4C40EF" w14:textId="77777777" w:rsidR="00CD7DDC" w:rsidRPr="00F010F8" w:rsidRDefault="00E90218" w:rsidP="006018A7">
      <w:pPr>
        <w:pStyle w:val="Nadpis1"/>
      </w:pPr>
      <w:bookmarkStart w:id="2" w:name="_Toc226988836"/>
      <w:r>
        <w:lastRenderedPageBreak/>
        <w:t>Heading H1</w:t>
      </w:r>
      <w:bookmarkEnd w:id="2"/>
    </w:p>
    <w:p w14:paraId="4A63E7E4" w14:textId="77777777" w:rsidR="006018A7" w:rsidRPr="00F010F8" w:rsidRDefault="00E90218" w:rsidP="00E90218">
      <w:pPr>
        <w:pStyle w:val="Nadpis2"/>
      </w:pPr>
      <w:bookmarkStart w:id="3" w:name="_Toc226988837"/>
      <w:r>
        <w:t>Heading H2</w:t>
      </w:r>
      <w:bookmarkEnd w:id="3"/>
    </w:p>
    <w:p w14:paraId="75C3F236" w14:textId="77777777" w:rsidR="006018A7" w:rsidRPr="00F010F8" w:rsidRDefault="00292B91" w:rsidP="00AC0FD0">
      <w:pPr>
        <w:pStyle w:val="Nadpis1"/>
      </w:pPr>
      <w:bookmarkStart w:id="4" w:name="_Toc226988838"/>
      <w:r>
        <w:lastRenderedPageBreak/>
        <w:t>Conclusion</w:t>
      </w:r>
      <w:bookmarkEnd w:id="4"/>
    </w:p>
    <w:p w14:paraId="79300065" w14:textId="77777777" w:rsidR="00AC0FD0" w:rsidRPr="00F010F8" w:rsidRDefault="00AC0FD0">
      <w:r w:rsidRPr="00F010F8">
        <w:br w:type="page"/>
      </w:r>
    </w:p>
    <w:p w14:paraId="418C096B" w14:textId="77777777" w:rsidR="00AC0FD0" w:rsidRPr="00F010F8" w:rsidRDefault="00AC0FD0" w:rsidP="00D66DF1">
      <w:pPr>
        <w:pStyle w:val="Nadpis4"/>
      </w:pPr>
      <w:bookmarkStart w:id="5" w:name="_Toc226988839"/>
      <w:r w:rsidRPr="00F010F8">
        <w:lastRenderedPageBreak/>
        <w:t>Reference</w:t>
      </w:r>
      <w:bookmarkEnd w:id="5"/>
    </w:p>
    <w:p w14:paraId="345228E9" w14:textId="77777777" w:rsidR="00D11FC2" w:rsidRPr="00F010F8" w:rsidRDefault="00D11FC2" w:rsidP="00C308D1">
      <w:pPr>
        <w:jc w:val="left"/>
      </w:pPr>
    </w:p>
    <w:sectPr w:rsidR="00D11FC2" w:rsidRPr="00F010F8" w:rsidSect="00D67A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7ED75" w14:textId="77777777" w:rsidR="005C2983" w:rsidRDefault="005C2983" w:rsidP="00EC1B18">
      <w:r>
        <w:separator/>
      </w:r>
    </w:p>
  </w:endnote>
  <w:endnote w:type="continuationSeparator" w:id="0">
    <w:p w14:paraId="2D4A2912" w14:textId="77777777" w:rsidR="005C2983" w:rsidRDefault="005C2983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lostrnky"/>
      </w:rPr>
      <w:id w:val="14196367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0E7BA5E2" w14:textId="77777777" w:rsidR="00EC1B18" w:rsidRDefault="00EC1B18" w:rsidP="00A6362B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91A51">
          <w:rPr>
            <w:rStyle w:val="slostrnky"/>
            <w:noProof/>
          </w:rPr>
          <w:t>1</w:t>
        </w:r>
        <w:r>
          <w:rPr>
            <w:rStyle w:val="slostrnky"/>
          </w:rPr>
          <w:fldChar w:fldCharType="end"/>
        </w:r>
      </w:p>
    </w:sdtContent>
  </w:sdt>
  <w:p w14:paraId="38978AD2" w14:textId="77777777" w:rsidR="00EC1B18" w:rsidRDefault="00EC1B18" w:rsidP="00236E2B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DAB57" w14:textId="77777777" w:rsidR="004D1552" w:rsidRDefault="004D155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001E" w14:textId="77777777" w:rsidR="00E46001" w:rsidRPr="002C165E" w:rsidRDefault="00E90218" w:rsidP="002C165E">
    <w:pPr>
      <w:pStyle w:val="Zpat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1" locked="0" layoutInCell="1" allowOverlap="1" wp14:anchorId="79F59587" wp14:editId="759D9F8E">
          <wp:simplePos x="0" y="0"/>
          <wp:positionH relativeFrom="column">
            <wp:posOffset>2664</wp:posOffset>
          </wp:positionH>
          <wp:positionV relativeFrom="page">
            <wp:posOffset>9893935</wp:posOffset>
          </wp:positionV>
          <wp:extent cx="3838575" cy="499745"/>
          <wp:effectExtent l="0" t="0" r="0" b="0"/>
          <wp:wrapTopAndBottom/>
          <wp:docPr id="2056745096" name="Obrázek 3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745096" name="Obrázek 3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CA1C45C" wp14:editId="0270DBAA">
              <wp:simplePos x="0" y="0"/>
              <wp:positionH relativeFrom="column">
                <wp:posOffset>3434080</wp:posOffset>
              </wp:positionH>
              <wp:positionV relativeFrom="paragraph">
                <wp:posOffset>-405997</wp:posOffset>
              </wp:positionV>
              <wp:extent cx="2389068" cy="593379"/>
              <wp:effectExtent l="0" t="0" r="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9068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BCC71C2" w14:textId="2AF43BA2" w:rsidR="004D1552" w:rsidRPr="006520D9" w:rsidRDefault="004D1552" w:rsidP="004D1552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Open Science II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Project</w:t>
                          </w:r>
                        </w:p>
                        <w:p w14:paraId="1D350CCD" w14:textId="77777777" w:rsidR="004D1552" w:rsidRPr="00917E23" w:rsidRDefault="004D1552" w:rsidP="004D1552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917E23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CZ.02.01.01/00/24_030/0015041</w:t>
                          </w:r>
                        </w:p>
                        <w:p w14:paraId="1738C88D" w14:textId="47ABC49C" w:rsidR="004D1552" w:rsidRPr="006520D9" w:rsidRDefault="004D1552" w:rsidP="004D1552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Charles University</w:t>
                          </w:r>
                        </w:p>
                        <w:p w14:paraId="787285E9" w14:textId="77777777" w:rsidR="004D1552" w:rsidRDefault="004D1552" w:rsidP="004D1552">
                          <w:pPr>
                            <w:pStyle w:val="Zpat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Ovocný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trh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560/5, 116 36 Praha 1</w:t>
                          </w:r>
                        </w:p>
                        <w:p w14:paraId="5C8840CA" w14:textId="77777777" w:rsidR="004D1552" w:rsidRDefault="004D1552" w:rsidP="004D1552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eosc2@ruk.cuni.cz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  <w:p w14:paraId="1638711B" w14:textId="13818B5F" w:rsidR="00A66A45" w:rsidRDefault="00A66A45" w:rsidP="00A66A45">
                          <w:pPr>
                            <w:spacing w:after="0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A1C45C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31.95pt;width:188.1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" fillcolor="white [3201]" stroked="f" strokeweight=".5pt">
              <v:textbox>
                <w:txbxContent>
                  <w:p w14:paraId="6BCC71C2" w14:textId="2AF43BA2" w:rsidR="004D1552" w:rsidRPr="006520D9" w:rsidRDefault="004D1552" w:rsidP="004D1552">
                    <w:pPr>
                      <w:pStyle w:val="Zpat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Open Science II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Project</w:t>
                    </w:r>
                  </w:p>
                  <w:p w14:paraId="1D350CCD" w14:textId="77777777" w:rsidR="004D1552" w:rsidRPr="00917E23" w:rsidRDefault="004D1552" w:rsidP="004D1552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917E23">
                      <w:rPr>
                        <w:rFonts w:cs="Arial"/>
                        <w:color w:val="008691"/>
                        <w:sz w:val="12"/>
                        <w:szCs w:val="12"/>
                      </w:rPr>
                      <w:t>CZ.02.01.01/00/24_030/0015041</w:t>
                    </w:r>
                  </w:p>
                  <w:p w14:paraId="1738C88D" w14:textId="47ABC49C" w:rsidR="004D1552" w:rsidRPr="006520D9" w:rsidRDefault="004D1552" w:rsidP="004D1552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Charles University</w:t>
                    </w:r>
                  </w:p>
                  <w:p w14:paraId="787285E9" w14:textId="77777777" w:rsidR="004D1552" w:rsidRDefault="004D1552" w:rsidP="004D1552">
                    <w:pPr>
                      <w:pStyle w:val="Zpat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Ovocný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trh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560/5, 116 36 Praha 1</w:t>
                    </w:r>
                  </w:p>
                  <w:p w14:paraId="5C8840CA" w14:textId="77777777" w:rsidR="004D1552" w:rsidRDefault="004D1552" w:rsidP="004D1552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eosc2@ruk.cuni.cz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  <w:p w14:paraId="1638711B" w14:textId="13818B5F" w:rsidR="00A66A45" w:rsidRDefault="00A66A45" w:rsidP="00A66A45">
                    <w:pPr>
                      <w:spacing w:after="0"/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2BEF99" wp14:editId="23B43B2E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C02D1C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platforma</w:t>
                          </w:r>
                          <w:proofErr w:type="spellEnd"/>
                        </w:p>
                        <w:p w14:paraId="768F7D2C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pro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výzkumná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data (NRP)</w:t>
                          </w:r>
                        </w:p>
                        <w:p w14:paraId="79C1FC03" w14:textId="77777777" w:rsidR="00D0217D" w:rsidRPr="006520D9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21EE092F" w14:textId="77777777" w:rsidR="00D0217D" w:rsidRDefault="00D0217D" w:rsidP="00D0217D">
                          <w:pPr>
                            <w:pStyle w:val="Zpat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Korespondenční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adresa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Praha</w:t>
                          </w:r>
                        </w:p>
                        <w:p w14:paraId="43E320EC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2BEF99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" fillcolor="white [3201]" stroked="f" strokeweight=".5pt">
              <v:textbox>
                <w:txbxContent>
                  <w:p w14:paraId="5BC02D1C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platforma</w:t>
                    </w:r>
                    <w:proofErr w:type="spellEnd"/>
                  </w:p>
                  <w:p w14:paraId="768F7D2C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pro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výzkumná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data (NRP)</w:t>
                    </w:r>
                  </w:p>
                  <w:p w14:paraId="79C1FC03" w14:textId="77777777" w:rsidR="00D0217D" w:rsidRPr="006520D9" w:rsidRDefault="00D0217D" w:rsidP="00D0217D">
                    <w:pPr>
                      <w:pStyle w:val="Zpat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21EE092F" w14:textId="77777777" w:rsidR="00D0217D" w:rsidRDefault="00D0217D" w:rsidP="00D0217D">
                    <w:pPr>
                      <w:pStyle w:val="Zpat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Korespondenční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adresa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Praha</w:t>
                    </w:r>
                  </w:p>
                  <w:p w14:paraId="43E320EC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88D2A" w14:textId="77777777" w:rsidR="005C2983" w:rsidRDefault="005C2983" w:rsidP="00EC1B18">
      <w:r>
        <w:separator/>
      </w:r>
    </w:p>
  </w:footnote>
  <w:footnote w:type="continuationSeparator" w:id="0">
    <w:p w14:paraId="59F73D6C" w14:textId="77777777" w:rsidR="005C2983" w:rsidRDefault="005C2983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6F3F1" w14:textId="77777777" w:rsidR="004D1552" w:rsidRDefault="004D155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2CDD" w14:textId="77777777" w:rsidR="00140562" w:rsidRDefault="00140562" w:rsidP="00140562">
    <w:pPr>
      <w:pStyle w:val="Zhlav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D70D" w14:textId="77777777" w:rsidR="00E46001" w:rsidRDefault="00991A51">
    <w:pPr>
      <w:pStyle w:val="Zhlav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9128843" wp14:editId="670241C3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552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768CD"/>
    <w:rsid w:val="00082D90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97964"/>
    <w:rsid w:val="001A0164"/>
    <w:rsid w:val="001A2967"/>
    <w:rsid w:val="001B01E9"/>
    <w:rsid w:val="001C466E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81A"/>
    <w:rsid w:val="00254CDF"/>
    <w:rsid w:val="002613BA"/>
    <w:rsid w:val="00265DFE"/>
    <w:rsid w:val="00271819"/>
    <w:rsid w:val="00276061"/>
    <w:rsid w:val="00276A33"/>
    <w:rsid w:val="00292B91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807F1"/>
    <w:rsid w:val="00394F37"/>
    <w:rsid w:val="003B1F90"/>
    <w:rsid w:val="003B3CB1"/>
    <w:rsid w:val="003B5665"/>
    <w:rsid w:val="003B7D3B"/>
    <w:rsid w:val="003C21EE"/>
    <w:rsid w:val="003C49F3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559EF"/>
    <w:rsid w:val="0045755E"/>
    <w:rsid w:val="00467C06"/>
    <w:rsid w:val="00483A01"/>
    <w:rsid w:val="0049299E"/>
    <w:rsid w:val="004A5168"/>
    <w:rsid w:val="004B19A6"/>
    <w:rsid w:val="004B2668"/>
    <w:rsid w:val="004B6995"/>
    <w:rsid w:val="004D1552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469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C2983"/>
    <w:rsid w:val="005D4D29"/>
    <w:rsid w:val="005E1BBD"/>
    <w:rsid w:val="005E464C"/>
    <w:rsid w:val="005E7E6F"/>
    <w:rsid w:val="005F6501"/>
    <w:rsid w:val="005F7711"/>
    <w:rsid w:val="006018A7"/>
    <w:rsid w:val="00604CE9"/>
    <w:rsid w:val="00613D02"/>
    <w:rsid w:val="00646B86"/>
    <w:rsid w:val="0065359C"/>
    <w:rsid w:val="00655A78"/>
    <w:rsid w:val="0065712F"/>
    <w:rsid w:val="00667A16"/>
    <w:rsid w:val="00670699"/>
    <w:rsid w:val="00670775"/>
    <w:rsid w:val="0067375F"/>
    <w:rsid w:val="006757F9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2B33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6228"/>
    <w:rsid w:val="00760918"/>
    <w:rsid w:val="00762B9F"/>
    <w:rsid w:val="007643B5"/>
    <w:rsid w:val="007667A4"/>
    <w:rsid w:val="00767154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2536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0CDF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496"/>
    <w:rsid w:val="00AC653E"/>
    <w:rsid w:val="00AE7C05"/>
    <w:rsid w:val="00AF50FB"/>
    <w:rsid w:val="00B02AE4"/>
    <w:rsid w:val="00B04AC7"/>
    <w:rsid w:val="00B0558C"/>
    <w:rsid w:val="00B060EA"/>
    <w:rsid w:val="00B065B7"/>
    <w:rsid w:val="00B06F8D"/>
    <w:rsid w:val="00B07FCD"/>
    <w:rsid w:val="00B21DF4"/>
    <w:rsid w:val="00B24034"/>
    <w:rsid w:val="00B303A4"/>
    <w:rsid w:val="00B32302"/>
    <w:rsid w:val="00B33A79"/>
    <w:rsid w:val="00B4097F"/>
    <w:rsid w:val="00B51C04"/>
    <w:rsid w:val="00B51DA9"/>
    <w:rsid w:val="00B65179"/>
    <w:rsid w:val="00B663C2"/>
    <w:rsid w:val="00B7391F"/>
    <w:rsid w:val="00B768D4"/>
    <w:rsid w:val="00B819BD"/>
    <w:rsid w:val="00B83EDE"/>
    <w:rsid w:val="00B9096B"/>
    <w:rsid w:val="00BA1F66"/>
    <w:rsid w:val="00BB1EF4"/>
    <w:rsid w:val="00BB4440"/>
    <w:rsid w:val="00BB7B5C"/>
    <w:rsid w:val="00BC304E"/>
    <w:rsid w:val="00BC6FB2"/>
    <w:rsid w:val="00BC7D6A"/>
    <w:rsid w:val="00BD1F65"/>
    <w:rsid w:val="00BD25F7"/>
    <w:rsid w:val="00BD2D1F"/>
    <w:rsid w:val="00BF2FAC"/>
    <w:rsid w:val="00BF49CC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4F5"/>
    <w:rsid w:val="00CC693F"/>
    <w:rsid w:val="00CD5D19"/>
    <w:rsid w:val="00CD7DDC"/>
    <w:rsid w:val="00CE5B5B"/>
    <w:rsid w:val="00CF3701"/>
    <w:rsid w:val="00D0217D"/>
    <w:rsid w:val="00D021E0"/>
    <w:rsid w:val="00D11FC2"/>
    <w:rsid w:val="00D17645"/>
    <w:rsid w:val="00D21B93"/>
    <w:rsid w:val="00D30CF5"/>
    <w:rsid w:val="00D325D1"/>
    <w:rsid w:val="00D330AB"/>
    <w:rsid w:val="00D40D2A"/>
    <w:rsid w:val="00D412C0"/>
    <w:rsid w:val="00D4322C"/>
    <w:rsid w:val="00D5535D"/>
    <w:rsid w:val="00D66DF1"/>
    <w:rsid w:val="00D67AD3"/>
    <w:rsid w:val="00D710B3"/>
    <w:rsid w:val="00D87F94"/>
    <w:rsid w:val="00D94816"/>
    <w:rsid w:val="00D9609A"/>
    <w:rsid w:val="00DA323C"/>
    <w:rsid w:val="00DB6F10"/>
    <w:rsid w:val="00DC7917"/>
    <w:rsid w:val="00DD3710"/>
    <w:rsid w:val="00DD7EC2"/>
    <w:rsid w:val="00DE0170"/>
    <w:rsid w:val="00DF04AD"/>
    <w:rsid w:val="00DF29E9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47610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0218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010F8"/>
    <w:rsid w:val="00F11806"/>
    <w:rsid w:val="00F15BA5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84986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  <w:lang w:val="en-GB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Nadpis3">
    <w:name w:val="heading 3"/>
    <w:basedOn w:val="Nadpis2"/>
    <w:next w:val="Normln"/>
    <w:link w:val="Nadpis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Nadpis4">
    <w:name w:val="heading 4"/>
    <w:aliases w:val="Podnázvy"/>
    <w:basedOn w:val="Normln"/>
    <w:next w:val="Normln"/>
    <w:link w:val="Nadpis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1B18"/>
  </w:style>
  <w:style w:type="paragraph" w:styleId="Zpat">
    <w:name w:val="footer"/>
    <w:basedOn w:val="Normln"/>
    <w:link w:val="Zpat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1B18"/>
  </w:style>
  <w:style w:type="paragraph" w:styleId="Normlnweb">
    <w:name w:val="Normal (Web)"/>
    <w:basedOn w:val="Normln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EC1B18"/>
  </w:style>
  <w:style w:type="character" w:styleId="Siln">
    <w:name w:val="Strong"/>
    <w:basedOn w:val="Standardnpsmoodstavce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Standardnpsmoodstavce"/>
    <w:rsid w:val="005E1BBD"/>
  </w:style>
  <w:style w:type="character" w:styleId="Hypertextovodkaz">
    <w:name w:val="Hyperlink"/>
    <w:basedOn w:val="Standardnpsmoodstavce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Standardnpsmoodstavce"/>
    <w:rsid w:val="00901A37"/>
  </w:style>
  <w:style w:type="character" w:styleId="Nevyeenzmnka">
    <w:name w:val="Unresolved Mention"/>
    <w:basedOn w:val="Standardnpsmoodstavce"/>
    <w:uiPriority w:val="99"/>
    <w:rsid w:val="008D0E7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4B19A6"/>
  </w:style>
  <w:style w:type="character" w:styleId="Zstupntext">
    <w:name w:val="Placeholder Text"/>
    <w:basedOn w:val="Standardnpsmoodstavce"/>
    <w:uiPriority w:val="99"/>
    <w:semiHidden/>
    <w:rsid w:val="0068795B"/>
    <w:rPr>
      <w:color w:val="666666"/>
    </w:rPr>
  </w:style>
  <w:style w:type="character" w:customStyle="1" w:styleId="Nadpis1Char">
    <w:name w:val="Nadpis 1 Char"/>
    <w:basedOn w:val="Standardnpsmoodstavce"/>
    <w:link w:val="Nadpis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Standardnpsmoodstavce"/>
    <w:rsid w:val="00FD2831"/>
  </w:style>
  <w:style w:type="paragraph" w:styleId="Odstavecseseznamem">
    <w:name w:val="List Paragraph"/>
    <w:basedOn w:val="Normln"/>
    <w:uiPriority w:val="34"/>
    <w:qFormat/>
    <w:rsid w:val="00FD283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Nadpis4Char">
    <w:name w:val="Nadpis 4 Char"/>
    <w:aliases w:val="Podnázvy Char"/>
    <w:basedOn w:val="Standardnpsmoodstavce"/>
    <w:link w:val="Nadpis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Nadpis5Char">
    <w:name w:val="Nadpis 5 Char"/>
    <w:basedOn w:val="Standardnpsmoodstavce"/>
    <w:link w:val="Nadpis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ligentnodkaz">
    <w:name w:val="Smart Link"/>
    <w:basedOn w:val="Standardnpsmoodstavce"/>
    <w:uiPriority w:val="99"/>
    <w:rsid w:val="00AA3CF6"/>
    <w:rPr>
      <w:color w:val="0000FF"/>
      <w:u w:val="single"/>
      <w:shd w:val="clear" w:color="auto" w:fill="F3F2F1"/>
    </w:rPr>
  </w:style>
  <w:style w:type="paragraph" w:styleId="Nzev">
    <w:name w:val="Title"/>
    <w:basedOn w:val="Normln"/>
    <w:next w:val="Normln"/>
    <w:link w:val="Nzev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Nadpis4"/>
    <w:autoRedefine/>
    <w:rsid w:val="00991003"/>
    <w:pPr>
      <w:spacing w:before="240"/>
    </w:pPr>
  </w:style>
  <w:style w:type="paragraph" w:styleId="Nadpisobsahu">
    <w:name w:val="TOC Heading"/>
    <w:basedOn w:val="Nadpis1"/>
    <w:next w:val="Normln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Obsah1">
    <w:name w:val="toc 1"/>
    <w:basedOn w:val="Normln"/>
    <w:next w:val="Normln"/>
    <w:autoRedefine/>
    <w:uiPriority w:val="39"/>
    <w:unhideWhenUsed/>
    <w:rsid w:val="009E2BA1"/>
    <w:pPr>
      <w:spacing w:after="100"/>
    </w:pPr>
  </w:style>
  <w:style w:type="paragraph" w:styleId="Titulek">
    <w:name w:val="caption"/>
    <w:basedOn w:val="Normln"/>
    <w:next w:val="Normln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Obsah2">
    <w:name w:val="toc 2"/>
    <w:basedOn w:val="Normln"/>
    <w:next w:val="Normln"/>
    <w:autoRedefine/>
    <w:uiPriority w:val="39"/>
    <w:unhideWhenUsed/>
    <w:rsid w:val="001405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E9021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Vytvoří nový dokument" ma:contentTypeScope="" ma:versionID="5e4baf48c4a463bb4cb1c33487a5df65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10fc0582480159263e95be47fa1e1ec8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Props1.xml><?xml version="1.0" encoding="utf-8"?>
<ds:datastoreItem xmlns:ds="http://schemas.openxmlformats.org/officeDocument/2006/customXml" ds:itemID="{E8044BAB-ED03-4B8C-BDED-F0167E2FB6B3}"/>
</file>

<file path=customXml/itemProps2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letterhead_eosccz.dotx</Template>
  <TotalTime>1</TotalTime>
  <Pages>5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Ličko</dc:creator>
  <cp:keywords/>
  <dc:description/>
  <cp:lastModifiedBy>Jakub Ličko</cp:lastModifiedBy>
  <cp:revision>2</cp:revision>
  <cp:lastPrinted>2025-01-27T14:47:00Z</cp:lastPrinted>
  <dcterms:created xsi:type="dcterms:W3CDTF">2026-06-11T09:36:00Z</dcterms:created>
  <dcterms:modified xsi:type="dcterms:W3CDTF">2026-06-11T09:36:00Z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