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84876" w14:textId="77777777" w:rsidR="00826E7B" w:rsidRPr="00826E7B" w:rsidRDefault="006B5FCB" w:rsidP="00D67AD3">
      <w:pPr>
        <w:pStyle w:val="Title"/>
      </w:pPr>
      <w:r>
        <w:t>Zpráva</w:t>
      </w:r>
      <w:r w:rsidR="00D67AD3">
        <w:t xml:space="preserve"> </w:t>
      </w:r>
      <w:r w:rsidR="00826E7B">
        <w:t>z</w:t>
      </w:r>
      <w:r>
        <w:t xml:space="preserve"> </w:t>
      </w:r>
      <w:r w:rsidR="00826E7B">
        <w:t xml:space="preserve">projektu </w:t>
      </w:r>
      <w:r w:rsidR="007C3045">
        <w:t>(</w:t>
      </w:r>
      <w:r w:rsidR="007C3045" w:rsidRPr="00533FA0">
        <w:rPr>
          <w:i/>
          <w:iCs/>
        </w:rPr>
        <w:t xml:space="preserve">doplňte </w:t>
      </w:r>
      <w:r w:rsidR="00027213" w:rsidRPr="00533FA0">
        <w:rPr>
          <w:i/>
          <w:iCs/>
        </w:rPr>
        <w:t>název projektu</w:t>
      </w:r>
      <w:r w:rsidR="007C3045">
        <w:t>)</w:t>
      </w:r>
    </w:p>
    <w:p w14:paraId="2E50BBCC" w14:textId="77777777" w:rsidR="00980299" w:rsidRDefault="00980299" w:rsidP="00D66DF1">
      <w:pPr>
        <w:pStyle w:val="Heading4"/>
      </w:pPr>
      <w:bookmarkStart w:id="0" w:name="_Toc188889697"/>
      <w:r w:rsidRPr="00760918">
        <w:t>Základní informace</w:t>
      </w:r>
      <w:bookmarkEnd w:id="0"/>
    </w:p>
    <w:p w14:paraId="6A414E49" w14:textId="77777777" w:rsidR="00D66DF1" w:rsidRPr="00D66DF1" w:rsidRDefault="00D66DF1" w:rsidP="00D66DF1">
      <w:pPr>
        <w:rPr>
          <w:i/>
          <w:iCs/>
        </w:rPr>
      </w:pPr>
      <w:r w:rsidRPr="00D66DF1">
        <w:rPr>
          <w:i/>
          <w:iCs/>
        </w:rPr>
        <w:t>(povinné položky)</w:t>
      </w:r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D021E0" w:rsidRPr="00760918" w14:paraId="2569E815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66523CE" w14:textId="77777777" w:rsidR="00D021E0" w:rsidRPr="00F60405" w:rsidRDefault="00D021E0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 xml:space="preserve">Název </w:t>
            </w:r>
            <w:r w:rsidR="0049299E">
              <w:rPr>
                <w:b/>
                <w:bCs/>
              </w:rPr>
              <w:t>dokumentu</w:t>
            </w:r>
          </w:p>
        </w:tc>
        <w:tc>
          <w:tcPr>
            <w:tcW w:w="6600" w:type="dxa"/>
            <w:vAlign w:val="center"/>
          </w:tcPr>
          <w:p w14:paraId="511B7525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027204" w:rsidRPr="00760918" w14:paraId="49A67FF3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AF926B9" w14:textId="77777777" w:rsidR="00027204" w:rsidRPr="00F60405" w:rsidRDefault="00D94816" w:rsidP="004F0BA5">
            <w:pPr>
              <w:spacing w:after="0"/>
              <w:jc w:val="left"/>
              <w:rPr>
                <w:b/>
                <w:bCs/>
              </w:rPr>
            </w:pPr>
            <w:r w:rsidRPr="00F60405">
              <w:rPr>
                <w:b/>
                <w:bCs/>
              </w:rPr>
              <w:t>Registrační č</w:t>
            </w:r>
            <w:r w:rsidR="00027204" w:rsidRPr="00F60405">
              <w:rPr>
                <w:b/>
                <w:bCs/>
              </w:rPr>
              <w:t>íslo projektu</w:t>
            </w:r>
          </w:p>
        </w:tc>
        <w:tc>
          <w:tcPr>
            <w:tcW w:w="6600" w:type="dxa"/>
            <w:vAlign w:val="center"/>
          </w:tcPr>
          <w:p w14:paraId="734F70C7" w14:textId="77777777" w:rsidR="00027204" w:rsidRPr="00760918" w:rsidRDefault="00027204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5D31C313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13875849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  <w:color w:val="000000"/>
              </w:rPr>
              <w:t>Název KA</w:t>
            </w:r>
          </w:p>
        </w:tc>
        <w:tc>
          <w:tcPr>
            <w:tcW w:w="6600" w:type="dxa"/>
            <w:vAlign w:val="center"/>
          </w:tcPr>
          <w:p w14:paraId="4A52952D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16BCB44E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5915A70A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 xml:space="preserve">Číslo </w:t>
            </w:r>
            <w:r w:rsidR="004F1061" w:rsidRPr="00F60405">
              <w:rPr>
                <w:b/>
                <w:bCs/>
              </w:rPr>
              <w:t xml:space="preserve">a název </w:t>
            </w:r>
            <w:r w:rsidRPr="00F60405">
              <w:rPr>
                <w:b/>
                <w:bCs/>
              </w:rPr>
              <w:t>výstupu</w:t>
            </w:r>
          </w:p>
        </w:tc>
        <w:tc>
          <w:tcPr>
            <w:tcW w:w="6600" w:type="dxa"/>
            <w:vAlign w:val="center"/>
          </w:tcPr>
          <w:p w14:paraId="2EB5FD21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18C83253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05DDB97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>Zodpovědná osoba</w:t>
            </w:r>
          </w:p>
        </w:tc>
        <w:tc>
          <w:tcPr>
            <w:tcW w:w="6600" w:type="dxa"/>
            <w:vAlign w:val="center"/>
          </w:tcPr>
          <w:p w14:paraId="0BBE2619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</w:tbl>
    <w:p w14:paraId="533F5831" w14:textId="77777777" w:rsidR="00D021E0" w:rsidRDefault="00D67AD3" w:rsidP="00D66DF1">
      <w:pPr>
        <w:pStyle w:val="Heading4"/>
      </w:pPr>
      <w:bookmarkStart w:id="1" w:name="_Toc188889698"/>
      <w:r w:rsidRPr="00760918">
        <w:t>Historie</w:t>
      </w:r>
      <w:r w:rsidR="00E86F66" w:rsidRPr="00760918">
        <w:t xml:space="preserve"> verzí</w:t>
      </w:r>
      <w:bookmarkEnd w:id="1"/>
    </w:p>
    <w:p w14:paraId="402738ED" w14:textId="77777777" w:rsidR="00BB4440" w:rsidRPr="00BB4440" w:rsidRDefault="00BB4440" w:rsidP="00BB4440">
      <w:pPr>
        <w:rPr>
          <w:i/>
          <w:iCs/>
        </w:rPr>
      </w:pPr>
      <w:r w:rsidRPr="00D66DF1">
        <w:rPr>
          <w:i/>
          <w:iCs/>
        </w:rPr>
        <w:t>(</w:t>
      </w:r>
      <w:r>
        <w:rPr>
          <w:i/>
          <w:iCs/>
        </w:rPr>
        <w:t>ne</w:t>
      </w:r>
      <w:r w:rsidRPr="00D66DF1">
        <w:rPr>
          <w:i/>
          <w:iCs/>
        </w:rPr>
        <w:t>povinné položky)</w:t>
      </w:r>
    </w:p>
    <w:tbl>
      <w:tblPr>
        <w:tblW w:w="5039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734"/>
        <w:gridCol w:w="1736"/>
        <w:gridCol w:w="5657"/>
      </w:tblGrid>
      <w:tr w:rsidR="00E86F66" w:rsidRPr="00760918" w14:paraId="70B9E8DC" w14:textId="77777777" w:rsidTr="00655A78">
        <w:trPr>
          <w:trHeight w:val="567"/>
        </w:trPr>
        <w:tc>
          <w:tcPr>
            <w:tcW w:w="950" w:type="pct"/>
            <w:tcBorders>
              <w:bottom w:val="single" w:sz="18" w:space="0" w:color="auto"/>
            </w:tcBorders>
            <w:vAlign w:val="center"/>
          </w:tcPr>
          <w:p w14:paraId="3BBFAFDE" w14:textId="77777777" w:rsidR="00E86F66" w:rsidRPr="00760918" w:rsidRDefault="00E86F66" w:rsidP="003D6EE2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</w:rPr>
              <w:t>Verze</w:t>
            </w:r>
          </w:p>
        </w:tc>
        <w:tc>
          <w:tcPr>
            <w:tcW w:w="951" w:type="pct"/>
            <w:tcBorders>
              <w:bottom w:val="single" w:sz="18" w:space="0" w:color="auto"/>
            </w:tcBorders>
            <w:vAlign w:val="center"/>
          </w:tcPr>
          <w:p w14:paraId="43CAB456" w14:textId="77777777" w:rsidR="00E86F66" w:rsidRPr="00760918" w:rsidRDefault="00E86F66" w:rsidP="003D6EE2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  <w:color w:val="000000"/>
              </w:rPr>
              <w:t>Datum</w:t>
            </w:r>
          </w:p>
        </w:tc>
        <w:tc>
          <w:tcPr>
            <w:tcW w:w="3099" w:type="pct"/>
            <w:tcBorders>
              <w:bottom w:val="single" w:sz="18" w:space="0" w:color="auto"/>
            </w:tcBorders>
            <w:vAlign w:val="center"/>
          </w:tcPr>
          <w:p w14:paraId="5275152B" w14:textId="77777777" w:rsidR="00E86F66" w:rsidRPr="00760918" w:rsidRDefault="00E86F66" w:rsidP="00EF0076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  <w:color w:val="000000"/>
              </w:rPr>
              <w:t>P</w:t>
            </w:r>
            <w:r w:rsidR="00EF0076" w:rsidRPr="00760918">
              <w:rPr>
                <w:b/>
                <w:bCs/>
                <w:color w:val="000000"/>
              </w:rPr>
              <w:t>opis</w:t>
            </w:r>
          </w:p>
        </w:tc>
      </w:tr>
      <w:tr w:rsidR="00E86F66" w:rsidRPr="00760918" w14:paraId="11D97353" w14:textId="77777777" w:rsidTr="00655A78">
        <w:trPr>
          <w:trHeight w:val="567"/>
        </w:trPr>
        <w:tc>
          <w:tcPr>
            <w:tcW w:w="950" w:type="pct"/>
            <w:tcBorders>
              <w:top w:val="single" w:sz="18" w:space="0" w:color="auto"/>
            </w:tcBorders>
            <w:vAlign w:val="center"/>
          </w:tcPr>
          <w:p w14:paraId="272742C0" w14:textId="77777777" w:rsidR="00E86F66" w:rsidRPr="00760918" w:rsidRDefault="00EF0076" w:rsidP="00D9609A">
            <w:pPr>
              <w:spacing w:after="0"/>
            </w:pPr>
            <w:r w:rsidRPr="00760918">
              <w:t>0.1</w:t>
            </w:r>
          </w:p>
        </w:tc>
        <w:tc>
          <w:tcPr>
            <w:tcW w:w="951" w:type="pct"/>
            <w:tcBorders>
              <w:top w:val="single" w:sz="18" w:space="0" w:color="auto"/>
            </w:tcBorders>
            <w:vAlign w:val="center"/>
          </w:tcPr>
          <w:p w14:paraId="283878C6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tcBorders>
              <w:top w:val="single" w:sz="18" w:space="0" w:color="auto"/>
            </w:tcBorders>
            <w:vAlign w:val="center"/>
          </w:tcPr>
          <w:p w14:paraId="197E002D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2016F457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5E29FABC" w14:textId="77777777" w:rsidR="00E86F66" w:rsidRPr="00760918" w:rsidRDefault="00EF0076" w:rsidP="00D9609A">
            <w:pPr>
              <w:spacing w:after="0"/>
              <w:rPr>
                <w:color w:val="000000"/>
              </w:rPr>
            </w:pPr>
            <w:r w:rsidRPr="00760918">
              <w:rPr>
                <w:color w:val="000000"/>
              </w:rPr>
              <w:t>0.2</w:t>
            </w:r>
          </w:p>
        </w:tc>
        <w:tc>
          <w:tcPr>
            <w:tcW w:w="951" w:type="pct"/>
            <w:vAlign w:val="center"/>
          </w:tcPr>
          <w:p w14:paraId="0B84F85C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073890C8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26725615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2BA8837A" w14:textId="77777777" w:rsidR="00E86F66" w:rsidRPr="00760918" w:rsidRDefault="00EF0076" w:rsidP="00D9609A">
            <w:pPr>
              <w:spacing w:after="0"/>
              <w:rPr>
                <w:color w:val="000000"/>
              </w:rPr>
            </w:pPr>
            <w:r w:rsidRPr="00760918">
              <w:t>0.3</w:t>
            </w:r>
          </w:p>
        </w:tc>
        <w:tc>
          <w:tcPr>
            <w:tcW w:w="951" w:type="pct"/>
            <w:vAlign w:val="center"/>
          </w:tcPr>
          <w:p w14:paraId="7AC898F0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7CA0232C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649CFB09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0B5D2A4A" w14:textId="77777777" w:rsidR="00E86F66" w:rsidRPr="00760918" w:rsidRDefault="002A62AC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0.4</w:t>
            </w:r>
          </w:p>
        </w:tc>
        <w:tc>
          <w:tcPr>
            <w:tcW w:w="951" w:type="pct"/>
            <w:vAlign w:val="center"/>
          </w:tcPr>
          <w:p w14:paraId="102C1760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06898416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6D491C" w:rsidRPr="00760918" w14:paraId="72E153EF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75576733" w14:textId="77777777" w:rsidR="006D491C" w:rsidRDefault="006D491C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1.0</w:t>
            </w:r>
          </w:p>
        </w:tc>
        <w:tc>
          <w:tcPr>
            <w:tcW w:w="951" w:type="pct"/>
            <w:vAlign w:val="center"/>
          </w:tcPr>
          <w:p w14:paraId="351F150D" w14:textId="77777777" w:rsidR="006D491C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0477616D" w14:textId="77777777" w:rsidR="006D491C" w:rsidRPr="006D491C" w:rsidRDefault="006D491C" w:rsidP="00D9609A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495DE0A6" w14:textId="77777777" w:rsidR="00752A53" w:rsidRPr="00760918" w:rsidRDefault="00752A53" w:rsidP="00E86F66"/>
    <w:p w14:paraId="31801EA4" w14:textId="77777777" w:rsidR="00EF0076" w:rsidRPr="00760918" w:rsidRDefault="00EF0076">
      <w:r w:rsidRPr="00760918">
        <w:br w:type="page"/>
      </w:r>
    </w:p>
    <w:p w14:paraId="1B24475B" w14:textId="77777777" w:rsidR="00E86F66" w:rsidRDefault="00EF0076" w:rsidP="00D66DF1">
      <w:pPr>
        <w:pStyle w:val="Heading4"/>
      </w:pPr>
      <w:bookmarkStart w:id="2" w:name="_Toc188889699"/>
      <w:r w:rsidRPr="00760918">
        <w:lastRenderedPageBreak/>
        <w:t>Autoři</w:t>
      </w:r>
      <w:bookmarkEnd w:id="2"/>
    </w:p>
    <w:p w14:paraId="59D2365D" w14:textId="77777777" w:rsidR="00B07FCD" w:rsidRPr="00B07FCD" w:rsidRDefault="00B07FCD" w:rsidP="00B07FCD">
      <w:pPr>
        <w:rPr>
          <w:i/>
          <w:iCs/>
        </w:rPr>
      </w:pPr>
      <w:r w:rsidRPr="00D66DF1">
        <w:rPr>
          <w:i/>
          <w:iCs/>
        </w:rPr>
        <w:t>(</w:t>
      </w:r>
      <w:r>
        <w:rPr>
          <w:i/>
          <w:iCs/>
        </w:rPr>
        <w:t>ne</w:t>
      </w:r>
      <w:r w:rsidRPr="00D66DF1">
        <w:rPr>
          <w:i/>
          <w:iCs/>
        </w:rPr>
        <w:t>povinné položky)</w:t>
      </w:r>
    </w:p>
    <w:tbl>
      <w:tblPr>
        <w:tblW w:w="5000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839"/>
        <w:gridCol w:w="2126"/>
        <w:gridCol w:w="2371"/>
        <w:gridCol w:w="2720"/>
      </w:tblGrid>
      <w:tr w:rsidR="002F304D" w:rsidRPr="00F60405" w14:paraId="76F98E96" w14:textId="77777777" w:rsidTr="00F60405">
        <w:trPr>
          <w:trHeight w:val="454"/>
        </w:trPr>
        <w:tc>
          <w:tcPr>
            <w:tcW w:w="1015" w:type="pct"/>
            <w:tcBorders>
              <w:bottom w:val="single" w:sz="18" w:space="0" w:color="auto"/>
            </w:tcBorders>
            <w:vAlign w:val="center"/>
          </w:tcPr>
          <w:p w14:paraId="707C727C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sz w:val="20"/>
                <w:szCs w:val="20"/>
              </w:rPr>
              <w:t>Instituce</w:t>
            </w:r>
          </w:p>
        </w:tc>
        <w:tc>
          <w:tcPr>
            <w:tcW w:w="1174" w:type="pct"/>
            <w:tcBorders>
              <w:bottom w:val="single" w:sz="18" w:space="0" w:color="auto"/>
            </w:tcBorders>
            <w:vAlign w:val="center"/>
          </w:tcPr>
          <w:p w14:paraId="7141040B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Jméno a příjmení</w:t>
            </w:r>
          </w:p>
        </w:tc>
        <w:tc>
          <w:tcPr>
            <w:tcW w:w="1309" w:type="pct"/>
            <w:tcBorders>
              <w:bottom w:val="single" w:sz="18" w:space="0" w:color="auto"/>
            </w:tcBorders>
            <w:vAlign w:val="center"/>
          </w:tcPr>
          <w:p w14:paraId="664503B8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ORCID</w:t>
            </w:r>
          </w:p>
        </w:tc>
        <w:tc>
          <w:tcPr>
            <w:tcW w:w="1502" w:type="pct"/>
            <w:tcBorders>
              <w:bottom w:val="single" w:sz="18" w:space="0" w:color="auto"/>
            </w:tcBorders>
            <w:vAlign w:val="center"/>
          </w:tcPr>
          <w:p w14:paraId="00AC8F13" w14:textId="77777777" w:rsidR="002F304D" w:rsidRPr="00F60405" w:rsidRDefault="00DF04A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Email</w:t>
            </w:r>
          </w:p>
        </w:tc>
      </w:tr>
      <w:tr w:rsidR="002F304D" w:rsidRPr="00F60405" w14:paraId="52831AD6" w14:textId="77777777" w:rsidTr="00F60405">
        <w:trPr>
          <w:trHeight w:val="454"/>
        </w:trPr>
        <w:tc>
          <w:tcPr>
            <w:tcW w:w="1015" w:type="pct"/>
            <w:tcBorders>
              <w:top w:val="single" w:sz="18" w:space="0" w:color="auto"/>
            </w:tcBorders>
            <w:vAlign w:val="center"/>
          </w:tcPr>
          <w:p w14:paraId="5EE003A8" w14:textId="77777777" w:rsidR="002F304D" w:rsidRPr="00F60405" w:rsidRDefault="002F304D" w:rsidP="00D960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18" w:space="0" w:color="auto"/>
            </w:tcBorders>
            <w:vAlign w:val="center"/>
          </w:tcPr>
          <w:p w14:paraId="52F9304D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18" w:space="0" w:color="auto"/>
            </w:tcBorders>
            <w:vAlign w:val="center"/>
          </w:tcPr>
          <w:p w14:paraId="3CBEE5DF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tcBorders>
              <w:top w:val="single" w:sz="18" w:space="0" w:color="auto"/>
            </w:tcBorders>
            <w:vAlign w:val="center"/>
          </w:tcPr>
          <w:p w14:paraId="02856512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0F3AB630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AA95F89" w14:textId="77777777" w:rsidR="00BA1F66" w:rsidRPr="00F60405" w:rsidRDefault="00BA1F66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1EC2C272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30AA4151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0E989938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3045B699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5A6C15CB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7F8CFC16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5EAFD50C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1A8D0D58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2796B8E5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7D7AC5F3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6A08E839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72C1B097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0BA0818D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AA63DF" w:rsidRPr="00F60405" w14:paraId="0F6102D1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5C3FE548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1A4BEEEC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6E199F8F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80B2A42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F60405" w:rsidRPr="00F60405" w14:paraId="170EB9C1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17B5C16D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32CA4099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141D0ACC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3933E616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</w:tbl>
    <w:p w14:paraId="2AF8D9D6" w14:textId="77777777" w:rsidR="00DF04AD" w:rsidRPr="00760918" w:rsidRDefault="00DF04AD" w:rsidP="00D9609A">
      <w:pPr>
        <w:spacing w:after="0"/>
      </w:pPr>
    </w:p>
    <w:p w14:paraId="27C9AD7A" w14:textId="77777777" w:rsidR="00DF04AD" w:rsidRPr="00760918" w:rsidRDefault="00DF04AD">
      <w:r w:rsidRPr="00760918">
        <w:br w:type="page"/>
      </w:r>
    </w:p>
    <w:p w14:paraId="7F10E6C6" w14:textId="77777777" w:rsidR="00EF0076" w:rsidRDefault="00760918" w:rsidP="00D66DF1">
      <w:pPr>
        <w:pStyle w:val="Heading4"/>
      </w:pPr>
      <w:bookmarkStart w:id="3" w:name="_Toc188889700"/>
      <w:r w:rsidRPr="00760918">
        <w:lastRenderedPageBreak/>
        <w:t>Seznam použitých zkratek</w:t>
      </w:r>
      <w:bookmarkEnd w:id="3"/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760918" w:rsidRPr="00760918" w14:paraId="036FF441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467248BE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295D82CE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42CDB53D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78FA05CD" w14:textId="77777777" w:rsidR="00760918" w:rsidRPr="00760918" w:rsidRDefault="00760918" w:rsidP="003D6EE2"/>
        </w:tc>
        <w:tc>
          <w:tcPr>
            <w:tcW w:w="6600" w:type="dxa"/>
            <w:vAlign w:val="center"/>
          </w:tcPr>
          <w:p w14:paraId="2ABD7F69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7F830E61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68AEB3AF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11302834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39183101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61CBA7FB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5CF8350E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43EE2F52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701CC1D0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1A442939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</w:tbl>
    <w:p w14:paraId="239A3ECC" w14:textId="77777777" w:rsidR="00991003" w:rsidRDefault="00991003" w:rsidP="00760918"/>
    <w:p w14:paraId="6F67E210" w14:textId="77777777" w:rsidR="00991003" w:rsidRDefault="00991003">
      <w:r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cs-CZ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F58645D" w14:textId="77777777" w:rsidR="009E2BA1" w:rsidRDefault="009E2BA1">
          <w:pPr>
            <w:pStyle w:val="TOCHeading"/>
          </w:pPr>
          <w:r>
            <w:rPr>
              <w:lang w:val="cs-CZ"/>
            </w:rPr>
            <w:t>Obsah</w:t>
          </w:r>
        </w:p>
        <w:p w14:paraId="7D0F3AD8" w14:textId="77777777" w:rsidR="00A24EE8" w:rsidRDefault="009E2BA1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r>
            <w:fldChar w:fldCharType="begin"/>
          </w:r>
          <w:r>
            <w:instrText xml:space="preserve"> TOC \o "1-3" \h \z \u \t "Nadpis 4;1" </w:instrText>
          </w:r>
          <w:r>
            <w:fldChar w:fldCharType="separate"/>
          </w:r>
          <w:hyperlink w:anchor="_Toc188889697" w:history="1">
            <w:r w:rsidR="00A24EE8" w:rsidRPr="00A66690">
              <w:rPr>
                <w:rStyle w:val="Hyperlink"/>
                <w:noProof/>
              </w:rPr>
              <w:t>Základní informace</w:t>
            </w:r>
            <w:r w:rsidR="00A24EE8">
              <w:rPr>
                <w:noProof/>
                <w:webHidden/>
              </w:rPr>
              <w:tab/>
            </w:r>
            <w:r w:rsidR="00A24EE8">
              <w:rPr>
                <w:noProof/>
                <w:webHidden/>
              </w:rPr>
              <w:fldChar w:fldCharType="begin"/>
            </w:r>
            <w:r w:rsidR="00A24EE8">
              <w:rPr>
                <w:noProof/>
                <w:webHidden/>
              </w:rPr>
              <w:instrText xml:space="preserve"> PAGEREF _Toc188889697 \h </w:instrText>
            </w:r>
            <w:r w:rsidR="00A24EE8">
              <w:rPr>
                <w:noProof/>
                <w:webHidden/>
              </w:rPr>
            </w:r>
            <w:r w:rsidR="00A24EE8">
              <w:rPr>
                <w:noProof/>
                <w:webHidden/>
              </w:rPr>
              <w:fldChar w:fldCharType="separate"/>
            </w:r>
            <w:r w:rsidR="00A24EE8">
              <w:rPr>
                <w:noProof/>
                <w:webHidden/>
              </w:rPr>
              <w:t>1</w:t>
            </w:r>
            <w:r w:rsidR="00A24EE8">
              <w:rPr>
                <w:noProof/>
                <w:webHidden/>
              </w:rPr>
              <w:fldChar w:fldCharType="end"/>
            </w:r>
          </w:hyperlink>
        </w:p>
        <w:p w14:paraId="4C51626F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698" w:history="1">
            <w:r w:rsidRPr="00A66690">
              <w:rPr>
                <w:rStyle w:val="Hyperlink"/>
                <w:noProof/>
              </w:rPr>
              <w:t>Historie verzí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A20CD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699" w:history="1">
            <w:r w:rsidRPr="00A66690">
              <w:rPr>
                <w:rStyle w:val="Hyperlink"/>
                <w:noProof/>
              </w:rPr>
              <w:t>Autoři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94890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0" w:history="1">
            <w:r w:rsidRPr="00A66690">
              <w:rPr>
                <w:rStyle w:val="Hyperlink"/>
                <w:noProof/>
              </w:rPr>
              <w:t>Seznam použitých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31B253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1" w:history="1">
            <w:r w:rsidRPr="00A66690">
              <w:rPr>
                <w:rStyle w:val="Hyperlink"/>
                <w:noProof/>
              </w:rPr>
              <w:t>Shrnutí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2F74A" w14:textId="77777777" w:rsidR="00A24EE8" w:rsidRDefault="00A24EE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2" w:history="1">
            <w:r w:rsidRPr="00A66690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sk-SK" w:eastAsia="sk-SK"/>
                <w14:ligatures w14:val="standardContextual"/>
              </w:rPr>
              <w:tab/>
            </w:r>
            <w:r w:rsidRPr="00A66690">
              <w:rPr>
                <w:rStyle w:val="Hyperlink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5A341" w14:textId="77777777" w:rsidR="00A24EE8" w:rsidRDefault="00A24EE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3" w:history="1">
            <w:r w:rsidRPr="00A66690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sk-SK" w:eastAsia="sk-SK"/>
                <w14:ligatures w14:val="standardContextual"/>
              </w:rPr>
              <w:tab/>
            </w:r>
            <w:r w:rsidRPr="00A66690">
              <w:rPr>
                <w:rStyle w:val="Hyperlink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4D87E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4" w:history="1">
            <w:r w:rsidRPr="00A66690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2387B" w14:textId="77777777" w:rsidR="009E2BA1" w:rsidRDefault="009E2BA1">
          <w:r>
            <w:fldChar w:fldCharType="end"/>
          </w:r>
        </w:p>
      </w:sdtContent>
    </w:sdt>
    <w:p w14:paraId="60DDB74D" w14:textId="77777777" w:rsidR="000436DA" w:rsidRDefault="000436DA">
      <w:pPr>
        <w:rPr>
          <w:rFonts w:eastAsiaTheme="majorEastAsia" w:cstheme="majorBidi"/>
          <w:color w:val="008691"/>
          <w:sz w:val="32"/>
        </w:rPr>
      </w:pPr>
      <w:r>
        <w:br w:type="page"/>
      </w:r>
    </w:p>
    <w:p w14:paraId="34CDDF0A" w14:textId="77777777" w:rsidR="00991003" w:rsidRDefault="00CD7DDC" w:rsidP="00D66DF1">
      <w:pPr>
        <w:pStyle w:val="Heading4"/>
      </w:pPr>
      <w:bookmarkStart w:id="4" w:name="_Toc188889701"/>
      <w:r>
        <w:lastRenderedPageBreak/>
        <w:t>Shrnutí</w:t>
      </w:r>
      <w:bookmarkEnd w:id="4"/>
    </w:p>
    <w:p w14:paraId="58F242D8" w14:textId="77777777" w:rsidR="00B9096B" w:rsidRPr="004302E5" w:rsidRDefault="00B303A4" w:rsidP="00562BD5">
      <w:pPr>
        <w:rPr>
          <w:i/>
          <w:iCs/>
        </w:rPr>
      </w:pPr>
      <w:r w:rsidRPr="00B303A4">
        <w:rPr>
          <w:i/>
          <w:iCs/>
        </w:rPr>
        <w:t>(Přehled výstupu, cíl, problém, základní informace, popis případných alternativ a hlavní závěry, max. 250 slov)</w:t>
      </w:r>
    </w:p>
    <w:p w14:paraId="60FB4BDB" w14:textId="77777777" w:rsidR="00CD7DDC" w:rsidRDefault="003B1F90" w:rsidP="006018A7">
      <w:pPr>
        <w:pStyle w:val="Heading1"/>
      </w:pPr>
      <w:bookmarkStart w:id="5" w:name="_Toc188889702"/>
      <w:r>
        <w:lastRenderedPageBreak/>
        <w:t>Úvod</w:t>
      </w:r>
      <w:bookmarkEnd w:id="5"/>
    </w:p>
    <w:p w14:paraId="239A0646" w14:textId="77777777" w:rsidR="006018A7" w:rsidRDefault="006018A7"/>
    <w:p w14:paraId="66EF6C9E" w14:textId="77777777" w:rsidR="006018A7" w:rsidRDefault="006B5FCB" w:rsidP="00AC0FD0">
      <w:pPr>
        <w:pStyle w:val="Heading1"/>
      </w:pPr>
      <w:bookmarkStart w:id="6" w:name="_Toc188889703"/>
      <w:r>
        <w:lastRenderedPageBreak/>
        <w:t>Závěr</w:t>
      </w:r>
      <w:bookmarkEnd w:id="6"/>
    </w:p>
    <w:p w14:paraId="0A26C44A" w14:textId="77777777" w:rsidR="00AC0FD0" w:rsidRDefault="00AC0FD0">
      <w:r>
        <w:br w:type="page"/>
      </w:r>
    </w:p>
    <w:p w14:paraId="0C450B06" w14:textId="77777777" w:rsidR="00AC0FD0" w:rsidRDefault="00AC0FD0" w:rsidP="00D66DF1">
      <w:pPr>
        <w:pStyle w:val="Heading4"/>
      </w:pPr>
      <w:bookmarkStart w:id="7" w:name="_Toc188889704"/>
      <w:r>
        <w:lastRenderedPageBreak/>
        <w:t>Reference</w:t>
      </w:r>
      <w:bookmarkEnd w:id="7"/>
    </w:p>
    <w:p w14:paraId="4FC4AB3D" w14:textId="77777777" w:rsidR="00D11FC2" w:rsidRDefault="00D11FC2" w:rsidP="00C308D1">
      <w:pPr>
        <w:jc w:val="left"/>
      </w:pPr>
    </w:p>
    <w:sectPr w:rsidR="00D11FC2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9FE66" w14:textId="77777777" w:rsidR="00F71327" w:rsidRDefault="00F71327" w:rsidP="00EC1B18">
      <w:r>
        <w:separator/>
      </w:r>
    </w:p>
  </w:endnote>
  <w:endnote w:type="continuationSeparator" w:id="0">
    <w:p w14:paraId="5BDCC89B" w14:textId="77777777" w:rsidR="00F71327" w:rsidRDefault="00F71327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Content>
      <w:p w14:paraId="5216C462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E78BDF7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55288" w14:textId="77777777" w:rsidR="00E46001" w:rsidRPr="002C165E" w:rsidRDefault="00752A53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F77D476" wp14:editId="031E6779">
              <wp:simplePos x="0" y="0"/>
              <wp:positionH relativeFrom="column">
                <wp:posOffset>3434080</wp:posOffset>
              </wp:positionH>
              <wp:positionV relativeFrom="paragraph">
                <wp:posOffset>-278221</wp:posOffset>
              </wp:positionV>
              <wp:extent cx="2344420" cy="593090"/>
              <wp:effectExtent l="0" t="0" r="508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930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7E83C80" w14:textId="2D64A500" w:rsidR="00A66A45" w:rsidRPr="006520D9" w:rsidRDefault="00E20E3F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European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Open Science Cloud</w:t>
                          </w:r>
                        </w:p>
                        <w:p w14:paraId="2365F768" w14:textId="23D239B2" w:rsidR="00A66A45" w:rsidRPr="006520D9" w:rsidRDefault="00E20E3F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Czech Republic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EOSC-CZ</w:t>
                          </w:r>
                          <w:r w:rsidR="00A66A45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19D122D5" w14:textId="3F0D3E8D" w:rsidR="00A66A45" w:rsidRPr="006520D9" w:rsidRDefault="00E20E3F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Masarykova univerzita</w:t>
                          </w:r>
                          <w:r w:rsidR="00A66A45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Ústav výpočetní techniky</w:t>
                          </w:r>
                        </w:p>
                        <w:p w14:paraId="0731F4E3" w14:textId="13286285" w:rsidR="00A66A45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 w:rsidR="00E20E3F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Šumavská 525/33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E20E3F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602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E20E3F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Brno</w:t>
                          </w:r>
                        </w:p>
                        <w:p w14:paraId="228C6216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77D47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21.9pt;width:184.6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" fillcolor="white [3201]" stroked="f" strokeweight=".5pt">
              <v:textbox>
                <w:txbxContent>
                  <w:p w14:paraId="77E83C80" w14:textId="2D64A500" w:rsidR="00A66A45" w:rsidRPr="006520D9" w:rsidRDefault="00E20E3F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European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Open Science Cloud</w:t>
                    </w:r>
                  </w:p>
                  <w:p w14:paraId="2365F768" w14:textId="23D239B2" w:rsidR="00A66A45" w:rsidRPr="006520D9" w:rsidRDefault="00E20E3F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Czech Republic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EOSC-CZ</w:t>
                    </w:r>
                    <w:r w:rsidR="00A66A45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19D122D5" w14:textId="3F0D3E8D" w:rsidR="00A66A45" w:rsidRPr="006520D9" w:rsidRDefault="00E20E3F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Masarykova univerzita</w:t>
                    </w:r>
                    <w:r w:rsidR="00A66A45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Ústav výpočetní techniky</w:t>
                    </w:r>
                  </w:p>
                  <w:p w14:paraId="0731F4E3" w14:textId="13286285" w:rsidR="00A66A45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 w:rsidR="00E20E3F">
                      <w:rPr>
                        <w:rFonts w:cs="Arial"/>
                        <w:color w:val="008691"/>
                        <w:sz w:val="12"/>
                        <w:szCs w:val="12"/>
                      </w:rPr>
                      <w:t>Šumavská 525/33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E20E3F">
                      <w:rPr>
                        <w:rFonts w:cs="Arial"/>
                        <w:color w:val="008691"/>
                        <w:sz w:val="12"/>
                        <w:szCs w:val="12"/>
                      </w:rPr>
                      <w:t>602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E20E3F">
                      <w:rPr>
                        <w:rFonts w:cs="Arial"/>
                        <w:color w:val="008691"/>
                        <w:sz w:val="12"/>
                        <w:szCs w:val="12"/>
                      </w:rPr>
                      <w:t>Brno</w:t>
                    </w:r>
                  </w:p>
                  <w:p w14:paraId="228C6216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sk-SK"/>
      </w:rPr>
      <w:drawing>
        <wp:anchor distT="0" distB="0" distL="114300" distR="114300" simplePos="0" relativeHeight="251670528" behindDoc="0" locked="0" layoutInCell="1" allowOverlap="1" wp14:anchorId="40742DB3" wp14:editId="440A1454">
          <wp:simplePos x="0" y="0"/>
          <wp:positionH relativeFrom="column">
            <wp:posOffset>-2540</wp:posOffset>
          </wp:positionH>
          <wp:positionV relativeFrom="page">
            <wp:posOffset>10015764</wp:posOffset>
          </wp:positionV>
          <wp:extent cx="3581400" cy="499745"/>
          <wp:effectExtent l="0" t="0" r="0" b="0"/>
          <wp:wrapTopAndBottom/>
          <wp:docPr id="561813958" name="Obrázek 2" descr="Obsah obrázku text, snímek obrazovky, Písmo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813958" name="Obrázek 2" descr="Obsah obrázku text, snímek obrazovky, Písmo, Grafik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1BAC55D" wp14:editId="05325B61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6469522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4CD40002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7C113194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3AA7E756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 Píky 430/26, 160 00 Praha</w:t>
                          </w:r>
                        </w:p>
                        <w:p w14:paraId="5662AFB9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BAC55D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36469522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4CD40002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7C113194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3AA7E756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 Píky 430/26, 160 00 Praha</w:t>
                    </w:r>
                  </w:p>
                  <w:p w14:paraId="5662AFB9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2FB3A" w14:textId="77777777" w:rsidR="00F71327" w:rsidRDefault="00F71327" w:rsidP="00EC1B18">
      <w:r>
        <w:separator/>
      </w:r>
    </w:p>
  </w:footnote>
  <w:footnote w:type="continuationSeparator" w:id="0">
    <w:p w14:paraId="34FBBEB2" w14:textId="77777777" w:rsidR="00F71327" w:rsidRDefault="00F71327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B9944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99CD5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B3E3101" wp14:editId="4BEAF2F7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E3F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CDF"/>
    <w:rsid w:val="002613BA"/>
    <w:rsid w:val="00265DFE"/>
    <w:rsid w:val="00271819"/>
    <w:rsid w:val="00276061"/>
    <w:rsid w:val="00276A33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94F37"/>
    <w:rsid w:val="003B1F90"/>
    <w:rsid w:val="003B3CB1"/>
    <w:rsid w:val="003B7D3B"/>
    <w:rsid w:val="003C21EE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67C06"/>
    <w:rsid w:val="00483A01"/>
    <w:rsid w:val="0049299E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F6501"/>
    <w:rsid w:val="005F7711"/>
    <w:rsid w:val="006018A7"/>
    <w:rsid w:val="00604CE9"/>
    <w:rsid w:val="00613D02"/>
    <w:rsid w:val="0065359C"/>
    <w:rsid w:val="00655A78"/>
    <w:rsid w:val="0065712F"/>
    <w:rsid w:val="00667A16"/>
    <w:rsid w:val="00670699"/>
    <w:rsid w:val="00670775"/>
    <w:rsid w:val="0067375F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2A53"/>
    <w:rsid w:val="00760918"/>
    <w:rsid w:val="00762B9F"/>
    <w:rsid w:val="007643B5"/>
    <w:rsid w:val="007667A4"/>
    <w:rsid w:val="00767154"/>
    <w:rsid w:val="00786F0E"/>
    <w:rsid w:val="007924EA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073D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53E"/>
    <w:rsid w:val="00AE7C05"/>
    <w:rsid w:val="00B02AE4"/>
    <w:rsid w:val="00B04AC7"/>
    <w:rsid w:val="00B0558C"/>
    <w:rsid w:val="00B065B7"/>
    <w:rsid w:val="00B06F8D"/>
    <w:rsid w:val="00B07FCD"/>
    <w:rsid w:val="00B24034"/>
    <w:rsid w:val="00B303A4"/>
    <w:rsid w:val="00B4097F"/>
    <w:rsid w:val="00B51C04"/>
    <w:rsid w:val="00B51DA9"/>
    <w:rsid w:val="00B65179"/>
    <w:rsid w:val="00B663C2"/>
    <w:rsid w:val="00B7391F"/>
    <w:rsid w:val="00B768D4"/>
    <w:rsid w:val="00B819BD"/>
    <w:rsid w:val="00B9096B"/>
    <w:rsid w:val="00BA1F66"/>
    <w:rsid w:val="00BB1EF4"/>
    <w:rsid w:val="00BB4440"/>
    <w:rsid w:val="00BB7B5C"/>
    <w:rsid w:val="00BC304E"/>
    <w:rsid w:val="00BC6FB2"/>
    <w:rsid w:val="00BD1F65"/>
    <w:rsid w:val="00BD25F7"/>
    <w:rsid w:val="00BD2D1F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693F"/>
    <w:rsid w:val="00CD5D19"/>
    <w:rsid w:val="00CD7DDC"/>
    <w:rsid w:val="00CF3701"/>
    <w:rsid w:val="00D0217D"/>
    <w:rsid w:val="00D021E0"/>
    <w:rsid w:val="00D11FC2"/>
    <w:rsid w:val="00D17645"/>
    <w:rsid w:val="00D21B93"/>
    <w:rsid w:val="00D30CF5"/>
    <w:rsid w:val="00D325D1"/>
    <w:rsid w:val="00D40D2A"/>
    <w:rsid w:val="00D412C0"/>
    <w:rsid w:val="00D4322C"/>
    <w:rsid w:val="00D5535D"/>
    <w:rsid w:val="00D66DF1"/>
    <w:rsid w:val="00D67AD3"/>
    <w:rsid w:val="00D710B3"/>
    <w:rsid w:val="00D94816"/>
    <w:rsid w:val="00D9609A"/>
    <w:rsid w:val="00DA323C"/>
    <w:rsid w:val="00DB6F10"/>
    <w:rsid w:val="00DC7917"/>
    <w:rsid w:val="00DD7EC2"/>
    <w:rsid w:val="00DF04AD"/>
    <w:rsid w:val="00DF5697"/>
    <w:rsid w:val="00DF5E29"/>
    <w:rsid w:val="00E00C28"/>
    <w:rsid w:val="00E01465"/>
    <w:rsid w:val="00E20E3F"/>
    <w:rsid w:val="00E24F2A"/>
    <w:rsid w:val="00E26F45"/>
    <w:rsid w:val="00E27A19"/>
    <w:rsid w:val="00E32051"/>
    <w:rsid w:val="00E46001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17310"/>
    <w:rsid w:val="00F2089C"/>
    <w:rsid w:val="00F2471A"/>
    <w:rsid w:val="00F360EE"/>
    <w:rsid w:val="00F414EB"/>
    <w:rsid w:val="00F41E66"/>
    <w:rsid w:val="00F53AE0"/>
    <w:rsid w:val="00F60405"/>
    <w:rsid w:val="00F71327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01B5CA7C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3.xml><?xml version="1.0" encoding="utf-8"?>
<ds:datastoreItem xmlns:ds="http://schemas.openxmlformats.org/officeDocument/2006/customXml" ds:itemID="{5AF8CAD5-1F0B-4F37-9910-10AE1CEC1DEA}"/>
</file>

<file path=customXml/itemProps4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vystup_eosccz.dotx</Template>
  <TotalTime>2</TotalTime>
  <Pages>8</Pages>
  <Words>185</Words>
  <Characters>1100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1</cp:revision>
  <cp:lastPrinted>2025-01-27T14:47:00Z</cp:lastPrinted>
  <dcterms:created xsi:type="dcterms:W3CDTF">2026-04-15T08:25:00Z</dcterms:created>
  <dcterms:modified xsi:type="dcterms:W3CDTF">2026-04-15T08:27:00Z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