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8DB28" w14:textId="77777777" w:rsidR="00826E7B" w:rsidRPr="00F010F8" w:rsidRDefault="00E47610" w:rsidP="00D67AD3">
      <w:pPr>
        <w:pStyle w:val="Title"/>
      </w:pPr>
      <w:r>
        <w:t>Project report</w:t>
      </w:r>
      <w:r w:rsidR="00826E7B" w:rsidRPr="00F010F8">
        <w:t xml:space="preserve"> </w:t>
      </w:r>
      <w:r w:rsidR="007C3045" w:rsidRPr="00F010F8">
        <w:t>(</w:t>
      </w:r>
      <w:r w:rsidR="00AC6496">
        <w:rPr>
          <w:i/>
          <w:iCs/>
        </w:rPr>
        <w:t>fill in the name of the project</w:t>
      </w:r>
      <w:r w:rsidR="007C3045" w:rsidRPr="00F010F8">
        <w:t>)</w:t>
      </w:r>
    </w:p>
    <w:p w14:paraId="2B1C5B4F" w14:textId="77777777" w:rsidR="00980299" w:rsidRPr="00F010F8" w:rsidRDefault="00F010F8" w:rsidP="00D66DF1">
      <w:pPr>
        <w:pStyle w:val="Heading4"/>
      </w:pPr>
      <w:bookmarkStart w:id="0" w:name="_Toc201743940"/>
      <w:r w:rsidRPr="00F010F8">
        <w:t xml:space="preserve">Document </w:t>
      </w:r>
      <w:r w:rsidR="00AF50FB">
        <w:t>I</w:t>
      </w:r>
      <w:r w:rsidRPr="00F010F8">
        <w:t>nformation</w:t>
      </w:r>
      <w:bookmarkEnd w:id="0"/>
    </w:p>
    <w:p w14:paraId="79E7AE00" w14:textId="77777777" w:rsidR="00D66DF1" w:rsidRPr="00F010F8" w:rsidRDefault="00D66DF1" w:rsidP="00D66DF1">
      <w:pPr>
        <w:rPr>
          <w:i/>
          <w:iCs/>
        </w:rPr>
      </w:pPr>
      <w:r w:rsidRPr="00F010F8">
        <w:rPr>
          <w:i/>
          <w:iCs/>
        </w:rPr>
        <w:t>(</w:t>
      </w:r>
      <w:r w:rsidR="00A30CDF">
        <w:rPr>
          <w:i/>
          <w:iCs/>
        </w:rPr>
        <w:t>required items</w:t>
      </w:r>
      <w:r w:rsidRPr="00F010F8">
        <w:rPr>
          <w:i/>
          <w:iCs/>
        </w:rPr>
        <w:t>)</w:t>
      </w:r>
    </w:p>
    <w:tbl>
      <w:tblPr>
        <w:tblW w:w="8940" w:type="dxa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ayout w:type="fixed"/>
        <w:tblLook w:val="0480" w:firstRow="0" w:lastRow="0" w:firstColumn="1" w:lastColumn="0" w:noHBand="0" w:noVBand="1"/>
      </w:tblPr>
      <w:tblGrid>
        <w:gridCol w:w="2340"/>
        <w:gridCol w:w="6600"/>
      </w:tblGrid>
      <w:tr w:rsidR="00D021E0" w:rsidRPr="00F010F8" w14:paraId="185479DA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480B4111" w14:textId="77777777" w:rsidR="00D021E0" w:rsidRPr="00F010F8" w:rsidRDefault="00BF2FAC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010F8">
              <w:rPr>
                <w:b/>
                <w:bCs/>
              </w:rPr>
              <w:t>Title</w:t>
            </w:r>
          </w:p>
        </w:tc>
        <w:tc>
          <w:tcPr>
            <w:tcW w:w="6600" w:type="dxa"/>
            <w:vAlign w:val="center"/>
          </w:tcPr>
          <w:p w14:paraId="72CC07CF" w14:textId="77777777" w:rsidR="00D021E0" w:rsidRPr="00F010F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027204" w:rsidRPr="00F010F8" w14:paraId="58CF3894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7BD35803" w14:textId="77777777" w:rsidR="00027204" w:rsidRPr="00F010F8" w:rsidRDefault="00CE5B5B" w:rsidP="004F0BA5">
            <w:pPr>
              <w:spacing w:after="0"/>
              <w:jc w:val="left"/>
              <w:rPr>
                <w:b/>
                <w:bCs/>
              </w:rPr>
            </w:pPr>
            <w:r w:rsidRPr="00CE5B5B">
              <w:rPr>
                <w:b/>
                <w:bCs/>
              </w:rPr>
              <w:t xml:space="preserve">Project </w:t>
            </w:r>
            <w:r w:rsidR="000768CD">
              <w:rPr>
                <w:b/>
                <w:bCs/>
              </w:rPr>
              <w:t>R</w:t>
            </w:r>
            <w:r w:rsidRPr="00CE5B5B">
              <w:rPr>
                <w:b/>
                <w:bCs/>
              </w:rPr>
              <w:t xml:space="preserve">egistration </w:t>
            </w:r>
            <w:r w:rsidR="000768CD">
              <w:rPr>
                <w:b/>
                <w:bCs/>
              </w:rPr>
              <w:t>N</w:t>
            </w:r>
            <w:r w:rsidRPr="00CE5B5B">
              <w:rPr>
                <w:b/>
                <w:bCs/>
              </w:rPr>
              <w:t>umber</w:t>
            </w:r>
          </w:p>
        </w:tc>
        <w:tc>
          <w:tcPr>
            <w:tcW w:w="6600" w:type="dxa"/>
            <w:vAlign w:val="center"/>
          </w:tcPr>
          <w:p w14:paraId="75E477A7" w14:textId="77777777" w:rsidR="00027204" w:rsidRPr="00F010F8" w:rsidRDefault="00027204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F010F8" w14:paraId="11CC4DB5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20BA69CC" w14:textId="77777777" w:rsidR="00D021E0" w:rsidRPr="00F010F8" w:rsidRDefault="00B21DF4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KA </w:t>
            </w:r>
            <w:r w:rsidR="000768CD">
              <w:rPr>
                <w:b/>
                <w:bCs/>
                <w:color w:val="000000"/>
              </w:rPr>
              <w:t>N</w:t>
            </w:r>
            <w:r w:rsidR="00942536">
              <w:rPr>
                <w:b/>
                <w:bCs/>
                <w:color w:val="000000"/>
              </w:rPr>
              <w:t>umber</w:t>
            </w:r>
          </w:p>
        </w:tc>
        <w:tc>
          <w:tcPr>
            <w:tcW w:w="6600" w:type="dxa"/>
            <w:vAlign w:val="center"/>
          </w:tcPr>
          <w:p w14:paraId="2A797D65" w14:textId="77777777" w:rsidR="00D021E0" w:rsidRPr="00F010F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F010F8" w14:paraId="54C9D6C7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65CDCD34" w14:textId="77777777" w:rsidR="00D021E0" w:rsidRPr="00F010F8" w:rsidRDefault="006757F9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Outcome</w:t>
            </w:r>
            <w:r w:rsidR="000768CD">
              <w:rPr>
                <w:b/>
                <w:bCs/>
              </w:rPr>
              <w:t xml:space="preserve"> Name and Number</w:t>
            </w:r>
          </w:p>
        </w:tc>
        <w:tc>
          <w:tcPr>
            <w:tcW w:w="6600" w:type="dxa"/>
            <w:vAlign w:val="center"/>
          </w:tcPr>
          <w:p w14:paraId="2346236D" w14:textId="77777777" w:rsidR="00D021E0" w:rsidRPr="00F010F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F010F8" w14:paraId="3728C169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5E416363" w14:textId="77777777" w:rsidR="00D021E0" w:rsidRPr="00F010F8" w:rsidRDefault="000768CD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 xml:space="preserve">Responsible </w:t>
            </w:r>
            <w:r w:rsidR="00CC44F5">
              <w:rPr>
                <w:b/>
                <w:bCs/>
              </w:rPr>
              <w:t>Person</w:t>
            </w:r>
          </w:p>
        </w:tc>
        <w:tc>
          <w:tcPr>
            <w:tcW w:w="6600" w:type="dxa"/>
            <w:vAlign w:val="center"/>
          </w:tcPr>
          <w:p w14:paraId="0D8EB7AB" w14:textId="77777777" w:rsidR="00D021E0" w:rsidRPr="00F010F8" w:rsidRDefault="00D021E0" w:rsidP="00D9609A">
            <w:pPr>
              <w:spacing w:after="0"/>
              <w:rPr>
                <w:color w:val="000000"/>
              </w:rPr>
            </w:pPr>
          </w:p>
        </w:tc>
      </w:tr>
    </w:tbl>
    <w:p w14:paraId="3190AC04" w14:textId="77777777" w:rsidR="00D021E0" w:rsidRPr="00F010F8" w:rsidRDefault="00AF50FB" w:rsidP="00D66DF1">
      <w:pPr>
        <w:pStyle w:val="Heading4"/>
      </w:pPr>
      <w:bookmarkStart w:id="1" w:name="_Toc201743941"/>
      <w:r>
        <w:t>Version History</w:t>
      </w:r>
      <w:bookmarkEnd w:id="1"/>
    </w:p>
    <w:p w14:paraId="1623EB40" w14:textId="77777777" w:rsidR="00BB4440" w:rsidRPr="00F010F8" w:rsidRDefault="00BB4440" w:rsidP="00BB4440">
      <w:pPr>
        <w:rPr>
          <w:i/>
          <w:iCs/>
        </w:rPr>
      </w:pPr>
      <w:r w:rsidRPr="00F010F8">
        <w:rPr>
          <w:i/>
          <w:iCs/>
        </w:rPr>
        <w:t>(</w:t>
      </w:r>
      <w:r w:rsidR="00B32302">
        <w:rPr>
          <w:i/>
          <w:iCs/>
        </w:rPr>
        <w:t>optional items</w:t>
      </w:r>
      <w:r w:rsidRPr="00F010F8">
        <w:rPr>
          <w:i/>
          <w:iCs/>
        </w:rPr>
        <w:t>)</w:t>
      </w:r>
    </w:p>
    <w:tbl>
      <w:tblPr>
        <w:tblW w:w="5039" w:type="pct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ook w:val="0480" w:firstRow="0" w:lastRow="0" w:firstColumn="1" w:lastColumn="0" w:noHBand="0" w:noVBand="1"/>
      </w:tblPr>
      <w:tblGrid>
        <w:gridCol w:w="1734"/>
        <w:gridCol w:w="1736"/>
        <w:gridCol w:w="5657"/>
      </w:tblGrid>
      <w:tr w:rsidR="00E86F66" w:rsidRPr="00F010F8" w14:paraId="59E749F2" w14:textId="77777777" w:rsidTr="00655A78">
        <w:trPr>
          <w:trHeight w:val="567"/>
        </w:trPr>
        <w:tc>
          <w:tcPr>
            <w:tcW w:w="950" w:type="pct"/>
            <w:tcBorders>
              <w:bottom w:val="single" w:sz="18" w:space="0" w:color="auto"/>
            </w:tcBorders>
            <w:vAlign w:val="center"/>
          </w:tcPr>
          <w:p w14:paraId="7B04A8E6" w14:textId="77777777" w:rsidR="00E86F66" w:rsidRPr="00F010F8" w:rsidRDefault="00B32302" w:rsidP="003D6E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Version</w:t>
            </w:r>
          </w:p>
        </w:tc>
        <w:tc>
          <w:tcPr>
            <w:tcW w:w="951" w:type="pct"/>
            <w:tcBorders>
              <w:bottom w:val="single" w:sz="18" w:space="0" w:color="auto"/>
            </w:tcBorders>
            <w:vAlign w:val="center"/>
          </w:tcPr>
          <w:p w14:paraId="7CD077A9" w14:textId="77777777" w:rsidR="00E86F66" w:rsidRPr="00F010F8" w:rsidRDefault="00B32302" w:rsidP="003D6E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Date</w:t>
            </w:r>
          </w:p>
        </w:tc>
        <w:tc>
          <w:tcPr>
            <w:tcW w:w="3099" w:type="pct"/>
            <w:tcBorders>
              <w:bottom w:val="single" w:sz="18" w:space="0" w:color="auto"/>
            </w:tcBorders>
            <w:vAlign w:val="center"/>
          </w:tcPr>
          <w:p w14:paraId="648B9530" w14:textId="77777777" w:rsidR="00E86F66" w:rsidRPr="00F010F8" w:rsidRDefault="00B32302" w:rsidP="00EF007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Comment</w:t>
            </w:r>
          </w:p>
        </w:tc>
      </w:tr>
      <w:tr w:rsidR="00E86F66" w:rsidRPr="00F010F8" w14:paraId="1E0D2BCA" w14:textId="77777777" w:rsidTr="00655A78">
        <w:trPr>
          <w:trHeight w:val="567"/>
        </w:trPr>
        <w:tc>
          <w:tcPr>
            <w:tcW w:w="950" w:type="pct"/>
            <w:tcBorders>
              <w:top w:val="single" w:sz="18" w:space="0" w:color="auto"/>
            </w:tcBorders>
            <w:vAlign w:val="center"/>
          </w:tcPr>
          <w:p w14:paraId="190CBE41" w14:textId="77777777" w:rsidR="00E86F66" w:rsidRPr="00F010F8" w:rsidRDefault="00EF0076" w:rsidP="00D9609A">
            <w:pPr>
              <w:spacing w:after="0"/>
            </w:pPr>
            <w:r w:rsidRPr="00F010F8">
              <w:t>0.1</w:t>
            </w:r>
          </w:p>
        </w:tc>
        <w:tc>
          <w:tcPr>
            <w:tcW w:w="951" w:type="pct"/>
            <w:tcBorders>
              <w:top w:val="single" w:sz="18" w:space="0" w:color="auto"/>
            </w:tcBorders>
            <w:vAlign w:val="center"/>
          </w:tcPr>
          <w:p w14:paraId="18EB8853" w14:textId="77777777" w:rsidR="00E86F66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tcBorders>
              <w:top w:val="single" w:sz="18" w:space="0" w:color="auto"/>
            </w:tcBorders>
            <w:vAlign w:val="center"/>
          </w:tcPr>
          <w:p w14:paraId="1ED9A149" w14:textId="77777777" w:rsidR="00E86F66" w:rsidRPr="00F010F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F010F8" w14:paraId="332EDCE3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7A5595AF" w14:textId="77777777" w:rsidR="00E86F66" w:rsidRPr="00F010F8" w:rsidRDefault="00EF0076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0.2</w:t>
            </w:r>
          </w:p>
        </w:tc>
        <w:tc>
          <w:tcPr>
            <w:tcW w:w="951" w:type="pct"/>
            <w:vAlign w:val="center"/>
          </w:tcPr>
          <w:p w14:paraId="405C4858" w14:textId="77777777" w:rsidR="00E86F66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2F5035DB" w14:textId="77777777" w:rsidR="00E86F66" w:rsidRPr="00F010F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F010F8" w14:paraId="3E723297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27DCD180" w14:textId="77777777" w:rsidR="00E86F66" w:rsidRPr="00F010F8" w:rsidRDefault="00EF0076" w:rsidP="00D9609A">
            <w:pPr>
              <w:spacing w:after="0"/>
              <w:rPr>
                <w:color w:val="000000"/>
              </w:rPr>
            </w:pPr>
            <w:r w:rsidRPr="00F010F8">
              <w:t>0.3</w:t>
            </w:r>
          </w:p>
        </w:tc>
        <w:tc>
          <w:tcPr>
            <w:tcW w:w="951" w:type="pct"/>
            <w:vAlign w:val="center"/>
          </w:tcPr>
          <w:p w14:paraId="5D5DD797" w14:textId="77777777" w:rsidR="00E86F66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7424AF9E" w14:textId="77777777" w:rsidR="00E86F66" w:rsidRPr="00F010F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F010F8" w14:paraId="0C5BB06D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3E0B9DCD" w14:textId="77777777" w:rsidR="00E86F66" w:rsidRPr="00F010F8" w:rsidRDefault="002A62AC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0.4</w:t>
            </w:r>
          </w:p>
        </w:tc>
        <w:tc>
          <w:tcPr>
            <w:tcW w:w="951" w:type="pct"/>
            <w:vAlign w:val="center"/>
          </w:tcPr>
          <w:p w14:paraId="5EB19E3B" w14:textId="77777777" w:rsidR="00E86F66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5F1038B0" w14:textId="77777777" w:rsidR="00E86F66" w:rsidRPr="00F010F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6D491C" w:rsidRPr="00F010F8" w14:paraId="6A157928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348BFC12" w14:textId="77777777" w:rsidR="006D491C" w:rsidRPr="00F010F8" w:rsidRDefault="006D491C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1.0</w:t>
            </w:r>
          </w:p>
        </w:tc>
        <w:tc>
          <w:tcPr>
            <w:tcW w:w="951" w:type="pct"/>
            <w:vAlign w:val="center"/>
          </w:tcPr>
          <w:p w14:paraId="79521A66" w14:textId="77777777" w:rsidR="006D491C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5DCBAF6B" w14:textId="77777777" w:rsidR="006D491C" w:rsidRPr="00F010F8" w:rsidRDefault="006D491C" w:rsidP="00D9609A">
            <w:pPr>
              <w:spacing w:after="0" w:line="240" w:lineRule="auto"/>
              <w:rPr>
                <w:color w:val="000000"/>
              </w:rPr>
            </w:pPr>
          </w:p>
        </w:tc>
      </w:tr>
    </w:tbl>
    <w:p w14:paraId="6AE7B6BB" w14:textId="78EDB726" w:rsidR="00AD7DA6" w:rsidRPr="00F010F8" w:rsidRDefault="00AD7DA6" w:rsidP="00E86F66"/>
    <w:p w14:paraId="2A065DBF" w14:textId="77777777" w:rsidR="00EF0076" w:rsidRPr="00F010F8" w:rsidRDefault="00EF0076">
      <w:r w:rsidRPr="00F010F8">
        <w:br w:type="page"/>
      </w:r>
    </w:p>
    <w:p w14:paraId="5147217B" w14:textId="77777777" w:rsidR="00E86F66" w:rsidRPr="00F010F8" w:rsidRDefault="00F11806" w:rsidP="00D66DF1">
      <w:pPr>
        <w:pStyle w:val="Heading4"/>
      </w:pPr>
      <w:bookmarkStart w:id="2" w:name="_Toc201743942"/>
      <w:r>
        <w:lastRenderedPageBreak/>
        <w:t>Author</w:t>
      </w:r>
      <w:bookmarkEnd w:id="2"/>
      <w:r w:rsidR="00F15BA5">
        <w:t>s</w:t>
      </w:r>
    </w:p>
    <w:p w14:paraId="30DC5542" w14:textId="77777777" w:rsidR="00B07FCD" w:rsidRPr="00F010F8" w:rsidRDefault="00B07FCD" w:rsidP="00B07FCD">
      <w:pPr>
        <w:rPr>
          <w:i/>
          <w:iCs/>
        </w:rPr>
      </w:pPr>
      <w:r w:rsidRPr="00F010F8">
        <w:rPr>
          <w:i/>
          <w:iCs/>
        </w:rPr>
        <w:t>(</w:t>
      </w:r>
      <w:r w:rsidR="00F11806">
        <w:rPr>
          <w:i/>
          <w:iCs/>
        </w:rPr>
        <w:t>optional items</w:t>
      </w:r>
      <w:r w:rsidRPr="00F010F8">
        <w:rPr>
          <w:i/>
          <w:iCs/>
        </w:rPr>
        <w:t>)</w:t>
      </w:r>
    </w:p>
    <w:tbl>
      <w:tblPr>
        <w:tblW w:w="5000" w:type="pct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ook w:val="0480" w:firstRow="0" w:lastRow="0" w:firstColumn="1" w:lastColumn="0" w:noHBand="0" w:noVBand="1"/>
      </w:tblPr>
      <w:tblGrid>
        <w:gridCol w:w="1839"/>
        <w:gridCol w:w="2126"/>
        <w:gridCol w:w="2371"/>
        <w:gridCol w:w="2720"/>
      </w:tblGrid>
      <w:tr w:rsidR="002F304D" w:rsidRPr="00F010F8" w14:paraId="074D9C6A" w14:textId="77777777" w:rsidTr="00F60405">
        <w:trPr>
          <w:trHeight w:val="454"/>
        </w:trPr>
        <w:tc>
          <w:tcPr>
            <w:tcW w:w="1015" w:type="pct"/>
            <w:tcBorders>
              <w:bottom w:val="single" w:sz="18" w:space="0" w:color="auto"/>
            </w:tcBorders>
            <w:vAlign w:val="center"/>
          </w:tcPr>
          <w:p w14:paraId="0FBF9C32" w14:textId="77777777" w:rsidR="002F304D" w:rsidRPr="00F010F8" w:rsidRDefault="00F11806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Institution</w:t>
            </w:r>
          </w:p>
        </w:tc>
        <w:tc>
          <w:tcPr>
            <w:tcW w:w="1174" w:type="pct"/>
            <w:tcBorders>
              <w:bottom w:val="single" w:sz="18" w:space="0" w:color="auto"/>
            </w:tcBorders>
            <w:vAlign w:val="center"/>
          </w:tcPr>
          <w:p w14:paraId="44D7EE20" w14:textId="77777777" w:rsidR="002F304D" w:rsidRPr="00F010F8" w:rsidRDefault="00F11806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Name and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Surname</w:t>
            </w:r>
            <w:proofErr w:type="gramEnd"/>
          </w:p>
        </w:tc>
        <w:tc>
          <w:tcPr>
            <w:tcW w:w="1309" w:type="pct"/>
            <w:tcBorders>
              <w:bottom w:val="single" w:sz="18" w:space="0" w:color="auto"/>
            </w:tcBorders>
            <w:vAlign w:val="center"/>
          </w:tcPr>
          <w:p w14:paraId="2AD711CD" w14:textId="77777777" w:rsidR="002F304D" w:rsidRPr="00F010F8" w:rsidRDefault="002F304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010F8">
              <w:rPr>
                <w:b/>
                <w:bCs/>
                <w:color w:val="000000"/>
                <w:sz w:val="20"/>
                <w:szCs w:val="20"/>
              </w:rPr>
              <w:t>ORCID</w:t>
            </w:r>
          </w:p>
        </w:tc>
        <w:tc>
          <w:tcPr>
            <w:tcW w:w="1502" w:type="pct"/>
            <w:tcBorders>
              <w:bottom w:val="single" w:sz="18" w:space="0" w:color="auto"/>
            </w:tcBorders>
            <w:vAlign w:val="center"/>
          </w:tcPr>
          <w:p w14:paraId="17D2A697" w14:textId="77777777" w:rsidR="002F304D" w:rsidRPr="00F010F8" w:rsidRDefault="00DF04A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010F8">
              <w:rPr>
                <w:b/>
                <w:bCs/>
                <w:color w:val="000000"/>
                <w:sz w:val="20"/>
                <w:szCs w:val="20"/>
              </w:rPr>
              <w:t>Email</w:t>
            </w:r>
          </w:p>
        </w:tc>
      </w:tr>
      <w:tr w:rsidR="002F304D" w:rsidRPr="00F010F8" w14:paraId="36A90417" w14:textId="77777777" w:rsidTr="00F60405">
        <w:trPr>
          <w:trHeight w:val="454"/>
        </w:trPr>
        <w:tc>
          <w:tcPr>
            <w:tcW w:w="1015" w:type="pct"/>
            <w:tcBorders>
              <w:top w:val="single" w:sz="18" w:space="0" w:color="auto"/>
            </w:tcBorders>
            <w:vAlign w:val="center"/>
          </w:tcPr>
          <w:p w14:paraId="477652C4" w14:textId="77777777" w:rsidR="002F304D" w:rsidRPr="00F010F8" w:rsidRDefault="002F304D" w:rsidP="00D960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18" w:space="0" w:color="auto"/>
            </w:tcBorders>
            <w:vAlign w:val="center"/>
          </w:tcPr>
          <w:p w14:paraId="21521540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18" w:space="0" w:color="auto"/>
            </w:tcBorders>
            <w:vAlign w:val="center"/>
          </w:tcPr>
          <w:p w14:paraId="65060F3D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tcBorders>
              <w:top w:val="single" w:sz="18" w:space="0" w:color="auto"/>
            </w:tcBorders>
            <w:vAlign w:val="center"/>
          </w:tcPr>
          <w:p w14:paraId="348392F1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010F8" w14:paraId="19311738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D0EA659" w14:textId="77777777" w:rsidR="00BA1F66" w:rsidRPr="00F010F8" w:rsidRDefault="00BA1F66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06105C75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3CB7A9DA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6CFBF69F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010F8" w14:paraId="06DF4D14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B547093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416F77D7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6C555509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20AC239F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010F8" w14:paraId="754B1EF3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3F9CA23A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77085A1E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167622F1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4D273C8F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AA63DF" w:rsidRPr="00F010F8" w14:paraId="7A82E059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5DEF4AC9" w14:textId="77777777" w:rsidR="00AA63DF" w:rsidRPr="00F010F8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4014DA42" w14:textId="77777777" w:rsidR="00AA63DF" w:rsidRPr="00F010F8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7B05FCA0" w14:textId="77777777" w:rsidR="00AA63DF" w:rsidRPr="00F010F8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2FB9807C" w14:textId="77777777" w:rsidR="00AA63DF" w:rsidRPr="00F010F8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F60405" w:rsidRPr="00F010F8" w14:paraId="13CD1D4F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9E5A53B" w14:textId="77777777" w:rsidR="00F60405" w:rsidRPr="00F010F8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4A007551" w14:textId="77777777" w:rsidR="00F60405" w:rsidRPr="00F010F8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0EA176B3" w14:textId="77777777" w:rsidR="00F60405" w:rsidRPr="00F010F8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6353756F" w14:textId="77777777" w:rsidR="00F60405" w:rsidRPr="00F010F8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</w:tbl>
    <w:p w14:paraId="3EEA2E73" w14:textId="77777777" w:rsidR="00DF04AD" w:rsidRPr="00F010F8" w:rsidRDefault="00DF04AD" w:rsidP="00D9609A">
      <w:pPr>
        <w:spacing w:after="0"/>
      </w:pPr>
    </w:p>
    <w:p w14:paraId="3904C7F2" w14:textId="77777777" w:rsidR="00DF04AD" w:rsidRPr="00F010F8" w:rsidRDefault="00DF04AD">
      <w:r w:rsidRPr="00F010F8">
        <w:br w:type="page"/>
      </w:r>
    </w:p>
    <w:p w14:paraId="07776469" w14:textId="77777777" w:rsidR="00EF0076" w:rsidRPr="00F010F8" w:rsidRDefault="0025481A" w:rsidP="00D66DF1">
      <w:pPr>
        <w:pStyle w:val="Heading4"/>
      </w:pPr>
      <w:bookmarkStart w:id="3" w:name="_Toc201743943"/>
      <w:r w:rsidRPr="0025481A">
        <w:lastRenderedPageBreak/>
        <w:t>List of abbreviations</w:t>
      </w:r>
      <w:bookmarkEnd w:id="3"/>
    </w:p>
    <w:tbl>
      <w:tblPr>
        <w:tblW w:w="8940" w:type="dxa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ayout w:type="fixed"/>
        <w:tblLook w:val="0480" w:firstRow="0" w:lastRow="0" w:firstColumn="1" w:lastColumn="0" w:noHBand="0" w:noVBand="1"/>
      </w:tblPr>
      <w:tblGrid>
        <w:gridCol w:w="2340"/>
        <w:gridCol w:w="6600"/>
      </w:tblGrid>
      <w:tr w:rsidR="00760918" w:rsidRPr="00F010F8" w14:paraId="6921E39B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0A53CD4A" w14:textId="77777777" w:rsidR="00760918" w:rsidRPr="00F010F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4BF74BC0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  <w:tr w:rsidR="00760918" w:rsidRPr="00F010F8" w14:paraId="412A8A23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5425AFDD" w14:textId="77777777" w:rsidR="00760918" w:rsidRPr="00F010F8" w:rsidRDefault="00760918" w:rsidP="003D6EE2"/>
        </w:tc>
        <w:tc>
          <w:tcPr>
            <w:tcW w:w="6600" w:type="dxa"/>
            <w:vAlign w:val="center"/>
          </w:tcPr>
          <w:p w14:paraId="44D8831B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  <w:tr w:rsidR="00760918" w:rsidRPr="00F010F8" w14:paraId="23DDBF58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180226B3" w14:textId="77777777" w:rsidR="00760918" w:rsidRPr="00F010F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25936D88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  <w:tr w:rsidR="00760918" w:rsidRPr="00F010F8" w14:paraId="23153043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0D024AA5" w14:textId="77777777" w:rsidR="00760918" w:rsidRPr="00F010F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2BF64DD8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  <w:tr w:rsidR="00760918" w:rsidRPr="00F010F8" w14:paraId="3E0D8761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7EE9372E" w14:textId="77777777" w:rsidR="00760918" w:rsidRPr="00F010F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53F6CC6E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</w:tbl>
    <w:p w14:paraId="280F71E7" w14:textId="77777777" w:rsidR="00991003" w:rsidRPr="00F010F8" w:rsidRDefault="00991003" w:rsidP="00760918"/>
    <w:p w14:paraId="73916057" w14:textId="77777777" w:rsidR="00991003" w:rsidRPr="00F010F8" w:rsidRDefault="00991003">
      <w:r w:rsidRPr="00F010F8"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en-GB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B29D701" w14:textId="77777777" w:rsidR="009E2BA1" w:rsidRPr="00F010F8" w:rsidRDefault="004A5168">
          <w:pPr>
            <w:pStyle w:val="TOCHeading"/>
            <w:rPr>
              <w:lang w:val="en-GB"/>
            </w:rPr>
          </w:pPr>
          <w:r>
            <w:rPr>
              <w:lang w:val="en-GB"/>
            </w:rPr>
            <w:t>Table of C</w:t>
          </w:r>
          <w:r w:rsidR="00B33A79">
            <w:rPr>
              <w:lang w:val="en-GB"/>
            </w:rPr>
            <w:t>ontents</w:t>
          </w:r>
        </w:p>
        <w:p w14:paraId="7F29FC54" w14:textId="77777777" w:rsidR="00756228" w:rsidRDefault="003B5665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\t "Heading 4,1" </w:instrText>
          </w:r>
          <w:r>
            <w:fldChar w:fldCharType="separate"/>
          </w:r>
          <w:hyperlink w:anchor="_Toc201743940" w:history="1">
            <w:r w:rsidR="00756228" w:rsidRPr="00CA19A4">
              <w:rPr>
                <w:rStyle w:val="Hyperlink"/>
                <w:noProof/>
              </w:rPr>
              <w:t>Document Information</w:t>
            </w:r>
            <w:r w:rsidR="00756228">
              <w:rPr>
                <w:noProof/>
                <w:webHidden/>
              </w:rPr>
              <w:tab/>
            </w:r>
            <w:r w:rsidR="00756228">
              <w:rPr>
                <w:noProof/>
                <w:webHidden/>
              </w:rPr>
              <w:fldChar w:fldCharType="begin"/>
            </w:r>
            <w:r w:rsidR="00756228">
              <w:rPr>
                <w:noProof/>
                <w:webHidden/>
              </w:rPr>
              <w:instrText xml:space="preserve"> PAGEREF _Toc201743940 \h </w:instrText>
            </w:r>
            <w:r w:rsidR="00756228">
              <w:rPr>
                <w:noProof/>
                <w:webHidden/>
              </w:rPr>
            </w:r>
            <w:r w:rsidR="00756228">
              <w:rPr>
                <w:noProof/>
                <w:webHidden/>
              </w:rPr>
              <w:fldChar w:fldCharType="separate"/>
            </w:r>
            <w:r w:rsidR="00756228">
              <w:rPr>
                <w:noProof/>
                <w:webHidden/>
              </w:rPr>
              <w:t>1</w:t>
            </w:r>
            <w:r w:rsidR="00756228">
              <w:rPr>
                <w:noProof/>
                <w:webHidden/>
              </w:rPr>
              <w:fldChar w:fldCharType="end"/>
            </w:r>
          </w:hyperlink>
        </w:p>
        <w:p w14:paraId="08C220D9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1" w:history="1">
            <w:r w:rsidRPr="00CA19A4">
              <w:rPr>
                <w:rStyle w:val="Hyperlink"/>
                <w:noProof/>
              </w:rPr>
              <w:t>Version History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72E1C0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2" w:history="1">
            <w:r w:rsidRPr="00CA19A4">
              <w:rPr>
                <w:rStyle w:val="Hyperlink"/>
                <w:noProof/>
              </w:rPr>
              <w:t>Author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4B5013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3" w:history="1">
            <w:r w:rsidRPr="00CA19A4">
              <w:rPr>
                <w:rStyle w:val="Hyperlink"/>
                <w:noProof/>
              </w:rPr>
              <w:t>List of abbreviations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BD421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4" w:history="1">
            <w:r w:rsidRPr="00CA19A4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15A6B1" w14:textId="77777777" w:rsidR="00756228" w:rsidRDefault="00756228">
          <w:pPr>
            <w:pStyle w:val="TOC1"/>
            <w:tabs>
              <w:tab w:val="left" w:pos="48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5" w:history="1">
            <w:r w:rsidRPr="00CA19A4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CA19A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8B0B0" w14:textId="77777777" w:rsidR="00756228" w:rsidRDefault="00756228">
          <w:pPr>
            <w:pStyle w:val="TOC1"/>
            <w:tabs>
              <w:tab w:val="left" w:pos="48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6" w:history="1">
            <w:r w:rsidRPr="00CA19A4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CA19A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F285A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7" w:history="1">
            <w:r w:rsidRPr="00CA19A4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BEB6B" w14:textId="77777777" w:rsidR="009E2BA1" w:rsidRPr="00F010F8" w:rsidRDefault="003B5665">
          <w:r>
            <w:fldChar w:fldCharType="end"/>
          </w:r>
        </w:p>
      </w:sdtContent>
    </w:sdt>
    <w:p w14:paraId="36536933" w14:textId="77777777" w:rsidR="000436DA" w:rsidRPr="00F010F8" w:rsidRDefault="000436DA">
      <w:pPr>
        <w:rPr>
          <w:rFonts w:eastAsiaTheme="majorEastAsia" w:cstheme="majorBidi"/>
          <w:color w:val="008691"/>
          <w:sz w:val="32"/>
        </w:rPr>
      </w:pPr>
      <w:r w:rsidRPr="00F010F8">
        <w:br w:type="page"/>
      </w:r>
    </w:p>
    <w:p w14:paraId="38F790A3" w14:textId="77777777" w:rsidR="00991003" w:rsidRPr="00F010F8" w:rsidRDefault="00B33A79" w:rsidP="00D66DF1">
      <w:pPr>
        <w:pStyle w:val="Heading4"/>
      </w:pPr>
      <w:bookmarkStart w:id="4" w:name="_Toc201743944"/>
      <w:r>
        <w:lastRenderedPageBreak/>
        <w:t>Exe</w:t>
      </w:r>
      <w:r w:rsidR="00D330AB">
        <w:t>cutive Summary</w:t>
      </w:r>
      <w:bookmarkEnd w:id="4"/>
    </w:p>
    <w:p w14:paraId="0C747F28" w14:textId="77777777" w:rsidR="00B9096B" w:rsidRPr="00F010F8" w:rsidRDefault="00B303A4" w:rsidP="00562BD5">
      <w:pPr>
        <w:rPr>
          <w:i/>
          <w:iCs/>
        </w:rPr>
      </w:pPr>
      <w:r w:rsidRPr="00F010F8">
        <w:rPr>
          <w:i/>
          <w:iCs/>
        </w:rPr>
        <w:t>(</w:t>
      </w:r>
      <w:proofErr w:type="spellStart"/>
      <w:r w:rsidRPr="00F010F8">
        <w:rPr>
          <w:i/>
          <w:iCs/>
        </w:rPr>
        <w:t>Přehled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výstupu</w:t>
      </w:r>
      <w:proofErr w:type="spellEnd"/>
      <w:r w:rsidRPr="00F010F8">
        <w:rPr>
          <w:i/>
          <w:iCs/>
        </w:rPr>
        <w:t xml:space="preserve">, </w:t>
      </w:r>
      <w:proofErr w:type="spellStart"/>
      <w:r w:rsidRPr="00F010F8">
        <w:rPr>
          <w:i/>
          <w:iCs/>
        </w:rPr>
        <w:t>cíl</w:t>
      </w:r>
      <w:proofErr w:type="spellEnd"/>
      <w:r w:rsidRPr="00F010F8">
        <w:rPr>
          <w:i/>
          <w:iCs/>
        </w:rPr>
        <w:t xml:space="preserve">, </w:t>
      </w:r>
      <w:proofErr w:type="spellStart"/>
      <w:r w:rsidRPr="00F010F8">
        <w:rPr>
          <w:i/>
          <w:iCs/>
        </w:rPr>
        <w:t>problém</w:t>
      </w:r>
      <w:proofErr w:type="spellEnd"/>
      <w:r w:rsidRPr="00F010F8">
        <w:rPr>
          <w:i/>
          <w:iCs/>
        </w:rPr>
        <w:t xml:space="preserve">, </w:t>
      </w:r>
      <w:proofErr w:type="spellStart"/>
      <w:r w:rsidRPr="00F010F8">
        <w:rPr>
          <w:i/>
          <w:iCs/>
        </w:rPr>
        <w:t>základní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informace</w:t>
      </w:r>
      <w:proofErr w:type="spellEnd"/>
      <w:r w:rsidRPr="00F010F8">
        <w:rPr>
          <w:i/>
          <w:iCs/>
        </w:rPr>
        <w:t xml:space="preserve">, </w:t>
      </w:r>
      <w:proofErr w:type="spellStart"/>
      <w:r w:rsidRPr="00F010F8">
        <w:rPr>
          <w:i/>
          <w:iCs/>
        </w:rPr>
        <w:t>popis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případných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alternativ</w:t>
      </w:r>
      <w:proofErr w:type="spellEnd"/>
      <w:r w:rsidRPr="00F010F8">
        <w:rPr>
          <w:i/>
          <w:iCs/>
        </w:rPr>
        <w:t xml:space="preserve"> a </w:t>
      </w:r>
      <w:proofErr w:type="spellStart"/>
      <w:r w:rsidRPr="00F010F8">
        <w:rPr>
          <w:i/>
          <w:iCs/>
        </w:rPr>
        <w:t>hlavní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závěry</w:t>
      </w:r>
      <w:proofErr w:type="spellEnd"/>
      <w:r w:rsidRPr="00F010F8">
        <w:rPr>
          <w:i/>
          <w:iCs/>
        </w:rPr>
        <w:t xml:space="preserve">, max. 250 </w:t>
      </w:r>
      <w:proofErr w:type="spellStart"/>
      <w:r w:rsidRPr="00F010F8">
        <w:rPr>
          <w:i/>
          <w:iCs/>
        </w:rPr>
        <w:t>slov</w:t>
      </w:r>
      <w:proofErr w:type="spellEnd"/>
      <w:r w:rsidRPr="00F010F8">
        <w:rPr>
          <w:i/>
          <w:iCs/>
        </w:rPr>
        <w:t>)</w:t>
      </w:r>
    </w:p>
    <w:p w14:paraId="6C3ECF03" w14:textId="77777777" w:rsidR="00CD7DDC" w:rsidRPr="00F010F8" w:rsidRDefault="00646B86" w:rsidP="006018A7">
      <w:pPr>
        <w:pStyle w:val="Heading1"/>
      </w:pPr>
      <w:bookmarkStart w:id="5" w:name="_Toc201743945"/>
      <w:r>
        <w:lastRenderedPageBreak/>
        <w:t>Introduction</w:t>
      </w:r>
      <w:bookmarkEnd w:id="5"/>
    </w:p>
    <w:p w14:paraId="409889BF" w14:textId="77777777" w:rsidR="006018A7" w:rsidRPr="00F010F8" w:rsidRDefault="006018A7"/>
    <w:p w14:paraId="36E92E31" w14:textId="77777777" w:rsidR="006018A7" w:rsidRPr="00F010F8" w:rsidRDefault="00292B91" w:rsidP="00AC0FD0">
      <w:pPr>
        <w:pStyle w:val="Heading1"/>
      </w:pPr>
      <w:bookmarkStart w:id="6" w:name="_Toc201743946"/>
      <w:r>
        <w:lastRenderedPageBreak/>
        <w:t>Conclusion</w:t>
      </w:r>
      <w:bookmarkEnd w:id="6"/>
    </w:p>
    <w:p w14:paraId="2A9DE46B" w14:textId="77777777" w:rsidR="00AC0FD0" w:rsidRPr="00F010F8" w:rsidRDefault="00AC0FD0">
      <w:r w:rsidRPr="00F010F8">
        <w:br w:type="page"/>
      </w:r>
    </w:p>
    <w:p w14:paraId="0650B5D1" w14:textId="77777777" w:rsidR="00AC0FD0" w:rsidRPr="00F010F8" w:rsidRDefault="00AC0FD0" w:rsidP="00D66DF1">
      <w:pPr>
        <w:pStyle w:val="Heading4"/>
      </w:pPr>
      <w:bookmarkStart w:id="7" w:name="_Toc201743947"/>
      <w:r w:rsidRPr="00F010F8">
        <w:lastRenderedPageBreak/>
        <w:t>Reference</w:t>
      </w:r>
      <w:bookmarkEnd w:id="7"/>
    </w:p>
    <w:p w14:paraId="615BB757" w14:textId="77777777" w:rsidR="00D11FC2" w:rsidRPr="00F010F8" w:rsidRDefault="00D11FC2" w:rsidP="00C308D1">
      <w:pPr>
        <w:jc w:val="left"/>
      </w:pPr>
    </w:p>
    <w:sectPr w:rsidR="00D11FC2" w:rsidRPr="00F010F8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BA326" w14:textId="77777777" w:rsidR="00AD7DA6" w:rsidRDefault="00AD7DA6" w:rsidP="00EC1B18">
      <w:r>
        <w:separator/>
      </w:r>
    </w:p>
  </w:endnote>
  <w:endnote w:type="continuationSeparator" w:id="0">
    <w:p w14:paraId="70A8DD34" w14:textId="77777777" w:rsidR="00AD7DA6" w:rsidRDefault="00AD7DA6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1963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7470AC6" w14:textId="77777777" w:rsidR="00EC1B18" w:rsidRDefault="00EC1B18" w:rsidP="00A6362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1A51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B750C0B" w14:textId="77777777" w:rsidR="00EC1B18" w:rsidRDefault="00EC1B18" w:rsidP="00236E2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2C301" w14:textId="743D8F39" w:rsidR="00E46001" w:rsidRPr="002C165E" w:rsidRDefault="00AD7DA6" w:rsidP="002C165E">
    <w:pPr>
      <w:pStyle w:val="Footer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  <w:lang w:val="sk-SK"/>
      </w:rPr>
      <w:drawing>
        <wp:anchor distT="0" distB="0" distL="114300" distR="114300" simplePos="0" relativeHeight="251670528" behindDoc="1" locked="0" layoutInCell="1" allowOverlap="1" wp14:anchorId="114B2DAC" wp14:editId="1A96EC50">
          <wp:simplePos x="0" y="0"/>
          <wp:positionH relativeFrom="column">
            <wp:posOffset>-782</wp:posOffset>
          </wp:positionH>
          <wp:positionV relativeFrom="page">
            <wp:posOffset>9928225</wp:posOffset>
          </wp:positionV>
          <wp:extent cx="3838575" cy="499745"/>
          <wp:effectExtent l="0" t="0" r="0" b="0"/>
          <wp:wrapTopAndBottom/>
          <wp:docPr id="2056745096" name="Obrázek 3" descr="A black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745096" name="Obrázek 3" descr="A black background with blu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8575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8792FF7" wp14:editId="317C959F">
              <wp:simplePos x="0" y="0"/>
              <wp:positionH relativeFrom="column">
                <wp:posOffset>3434080</wp:posOffset>
              </wp:positionH>
              <wp:positionV relativeFrom="paragraph">
                <wp:posOffset>-372794</wp:posOffset>
              </wp:positionV>
              <wp:extent cx="2388870" cy="593090"/>
              <wp:effectExtent l="0" t="0" r="0" b="381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8870" cy="5930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0F9E2E" w14:textId="77777777" w:rsidR="00A66A45" w:rsidRPr="006520D9" w:rsidRDefault="0045755E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National Repository Platform</w:t>
                          </w:r>
                        </w:p>
                        <w:p w14:paraId="69343063" w14:textId="77777777" w:rsidR="00A66A45" w:rsidRPr="006520D9" w:rsidRDefault="00552469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for </w:t>
                          </w:r>
                          <w:r w:rsidR="00B83EDE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Research Data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(NRP)</w:t>
                          </w:r>
                        </w:p>
                        <w:p w14:paraId="12313277" w14:textId="77777777" w:rsidR="00A66A45" w:rsidRPr="006520D9" w:rsidRDefault="00A66A45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CESNET,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zájmové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sdružení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právnických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osob</w:t>
                          </w:r>
                          <w:proofErr w:type="spellEnd"/>
                        </w:p>
                        <w:p w14:paraId="0469B34F" w14:textId="3583D86E" w:rsidR="00A66A45" w:rsidRDefault="00BF49CC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Mailing</w:t>
                          </w:r>
                          <w:r w:rsidR="00B83EDE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Ad</w:t>
                          </w:r>
                          <w:r w:rsidR="00BC7D6A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dress</w:t>
                          </w:r>
                          <w:r w:rsidR="00A66A45"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</w:t>
                          </w:r>
                          <w:r w:rsidR="00AD7DA6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.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Píky</w:t>
                          </w:r>
                          <w:proofErr w:type="spellEnd"/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430/26, 160 00 </w:t>
                          </w:r>
                          <w:r w:rsidR="00BC7D6A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Prague</w:t>
                          </w:r>
                        </w:p>
                        <w:p w14:paraId="66109A64" w14:textId="77777777" w:rsidR="00A66A45" w:rsidRDefault="00A66A45" w:rsidP="00A66A45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792FF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29.35pt;width:188.1pt;height:4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" fillcolor="white [3201]" stroked="f" strokeweight=".5pt">
              <v:textbox>
                <w:txbxContent>
                  <w:p w14:paraId="630F9E2E" w14:textId="77777777" w:rsidR="00A66A45" w:rsidRPr="006520D9" w:rsidRDefault="0045755E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National Repository Platform</w:t>
                    </w:r>
                  </w:p>
                  <w:p w14:paraId="69343063" w14:textId="77777777" w:rsidR="00A66A45" w:rsidRPr="006520D9" w:rsidRDefault="00552469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for </w:t>
                    </w:r>
                    <w:r w:rsidR="00B83EDE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Research Data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(NRP)</w:t>
                    </w:r>
                  </w:p>
                  <w:p w14:paraId="12313277" w14:textId="77777777" w:rsidR="00A66A45" w:rsidRPr="006520D9" w:rsidRDefault="00A66A45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CESNET,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zájmové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sdružení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právnických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osob</w:t>
                    </w:r>
                    <w:proofErr w:type="spellEnd"/>
                  </w:p>
                  <w:p w14:paraId="0469B34F" w14:textId="3583D86E" w:rsidR="00A66A45" w:rsidRDefault="00BF49CC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Mailing</w:t>
                    </w:r>
                    <w:r w:rsidR="00B83EDE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Ad</w:t>
                    </w:r>
                    <w:r w:rsidR="00BC7D6A">
                      <w:rPr>
                        <w:rFonts w:cs="Arial"/>
                        <w:color w:val="008691"/>
                        <w:sz w:val="12"/>
                        <w:szCs w:val="12"/>
                      </w:rPr>
                      <w:t>dress</w:t>
                    </w:r>
                    <w:r w:rsidR="00A66A45"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</w:t>
                    </w:r>
                    <w:r w:rsidR="00AD7DA6">
                      <w:rPr>
                        <w:rFonts w:cs="Arial"/>
                        <w:color w:val="008691"/>
                        <w:sz w:val="12"/>
                        <w:szCs w:val="12"/>
                      </w:rPr>
                      <w:t>.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>Píky</w:t>
                    </w:r>
                    <w:proofErr w:type="spellEnd"/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430/26, 160 00 </w:t>
                    </w:r>
                    <w:r w:rsidR="00BC7D6A">
                      <w:rPr>
                        <w:rFonts w:cs="Arial"/>
                        <w:color w:val="008691"/>
                        <w:sz w:val="12"/>
                        <w:szCs w:val="12"/>
                      </w:rPr>
                      <w:t>Prague</w:t>
                    </w:r>
                  </w:p>
                  <w:p w14:paraId="66109A64" w14:textId="77777777" w:rsidR="00A66A45" w:rsidRDefault="00A66A45" w:rsidP="00A66A45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A830B6D" wp14:editId="00916315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16CA2C1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Národní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platforma</w:t>
                          </w:r>
                          <w:proofErr w:type="spellEnd"/>
                        </w:p>
                        <w:p w14:paraId="1FACC26C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pro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výzkumná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data (NRP)</w:t>
                          </w:r>
                        </w:p>
                        <w:p w14:paraId="41AB69D3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CESNET,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zájmové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sdružení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právnických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osob</w:t>
                          </w:r>
                          <w:proofErr w:type="spellEnd"/>
                        </w:p>
                        <w:p w14:paraId="68078D28" w14:textId="77777777" w:rsidR="00D0217D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Korespondenční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adresa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Píky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430/26, 160 00 Praha</w:t>
                          </w:r>
                        </w:p>
                        <w:p w14:paraId="04BF18A4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830B6D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" fillcolor="white [3201]" stroked="f" strokeweight=".5pt">
              <v:textbox>
                <w:txbxContent>
                  <w:p w14:paraId="616CA2C1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Národní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platforma</w:t>
                    </w:r>
                    <w:proofErr w:type="spellEnd"/>
                  </w:p>
                  <w:p w14:paraId="1FACC26C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pro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výzkumná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data (NRP)</w:t>
                    </w:r>
                  </w:p>
                  <w:p w14:paraId="41AB69D3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CESNET,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zájmové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sdružení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právnických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osob</w:t>
                    </w:r>
                    <w:proofErr w:type="spellEnd"/>
                  </w:p>
                  <w:p w14:paraId="68078D28" w14:textId="77777777" w:rsidR="00D0217D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Korespondenční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adresa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Píky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430/26, 160 00 Praha</w:t>
                    </w:r>
                  </w:p>
                  <w:p w14:paraId="04BF18A4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D3AB8" w14:textId="77777777" w:rsidR="00AD7DA6" w:rsidRDefault="00AD7DA6" w:rsidP="00EC1B18">
      <w:r>
        <w:separator/>
      </w:r>
    </w:p>
  </w:footnote>
  <w:footnote w:type="continuationSeparator" w:id="0">
    <w:p w14:paraId="7D2BA0B1" w14:textId="77777777" w:rsidR="00AD7DA6" w:rsidRDefault="00AD7DA6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2DF4" w14:textId="77777777" w:rsidR="00140562" w:rsidRDefault="00140562" w:rsidP="00140562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32C01" w14:textId="77777777" w:rsidR="00E46001" w:rsidRDefault="00991A51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4AA4E05" wp14:editId="547FDE1F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C3E0F224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DA6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64313"/>
    <w:rsid w:val="000768CD"/>
    <w:rsid w:val="00082D90"/>
    <w:rsid w:val="00090AF0"/>
    <w:rsid w:val="0009437B"/>
    <w:rsid w:val="0009633B"/>
    <w:rsid w:val="000A087F"/>
    <w:rsid w:val="000B6DE9"/>
    <w:rsid w:val="000C465F"/>
    <w:rsid w:val="000D527F"/>
    <w:rsid w:val="000E1451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97964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0E0A"/>
    <w:rsid w:val="002017BB"/>
    <w:rsid w:val="00201D84"/>
    <w:rsid w:val="00202FF0"/>
    <w:rsid w:val="002035D0"/>
    <w:rsid w:val="002068D0"/>
    <w:rsid w:val="00233028"/>
    <w:rsid w:val="00236E2B"/>
    <w:rsid w:val="0024733F"/>
    <w:rsid w:val="0025140B"/>
    <w:rsid w:val="0025481A"/>
    <w:rsid w:val="00254CDF"/>
    <w:rsid w:val="002613BA"/>
    <w:rsid w:val="00265DFE"/>
    <w:rsid w:val="00271819"/>
    <w:rsid w:val="00276061"/>
    <w:rsid w:val="00276A33"/>
    <w:rsid w:val="00292B91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51370"/>
    <w:rsid w:val="003521CD"/>
    <w:rsid w:val="0035478E"/>
    <w:rsid w:val="00360B45"/>
    <w:rsid w:val="003807F1"/>
    <w:rsid w:val="00394F37"/>
    <w:rsid w:val="003B1F90"/>
    <w:rsid w:val="003B3CB1"/>
    <w:rsid w:val="003B5665"/>
    <w:rsid w:val="003B7D3B"/>
    <w:rsid w:val="003C21EE"/>
    <w:rsid w:val="003C49F3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559EF"/>
    <w:rsid w:val="0045755E"/>
    <w:rsid w:val="00467C06"/>
    <w:rsid w:val="00483A01"/>
    <w:rsid w:val="0049299E"/>
    <w:rsid w:val="004A5168"/>
    <w:rsid w:val="004B19A6"/>
    <w:rsid w:val="004B2668"/>
    <w:rsid w:val="004B6995"/>
    <w:rsid w:val="004D2E11"/>
    <w:rsid w:val="004E779B"/>
    <w:rsid w:val="004F0BA5"/>
    <w:rsid w:val="004F1061"/>
    <w:rsid w:val="004F599C"/>
    <w:rsid w:val="00533FA0"/>
    <w:rsid w:val="00535A53"/>
    <w:rsid w:val="00537824"/>
    <w:rsid w:val="005442BB"/>
    <w:rsid w:val="00550A4C"/>
    <w:rsid w:val="00552469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E7E6F"/>
    <w:rsid w:val="005F6501"/>
    <w:rsid w:val="005F7711"/>
    <w:rsid w:val="006018A7"/>
    <w:rsid w:val="00604CE9"/>
    <w:rsid w:val="00613D02"/>
    <w:rsid w:val="00646B86"/>
    <w:rsid w:val="0065359C"/>
    <w:rsid w:val="00655A78"/>
    <w:rsid w:val="0065712F"/>
    <w:rsid w:val="00667A16"/>
    <w:rsid w:val="00670699"/>
    <w:rsid w:val="00670775"/>
    <w:rsid w:val="0067375F"/>
    <w:rsid w:val="006757F9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2B33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56228"/>
    <w:rsid w:val="00760918"/>
    <w:rsid w:val="00762B9F"/>
    <w:rsid w:val="007643B5"/>
    <w:rsid w:val="007667A4"/>
    <w:rsid w:val="00767154"/>
    <w:rsid w:val="00786F0E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48E8"/>
    <w:rsid w:val="00931E6D"/>
    <w:rsid w:val="00935B8E"/>
    <w:rsid w:val="00935E83"/>
    <w:rsid w:val="00942536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470A"/>
    <w:rsid w:val="009E2BA1"/>
    <w:rsid w:val="009E560A"/>
    <w:rsid w:val="009E6A50"/>
    <w:rsid w:val="00A02AE1"/>
    <w:rsid w:val="00A1737D"/>
    <w:rsid w:val="00A17D3D"/>
    <w:rsid w:val="00A24EE8"/>
    <w:rsid w:val="00A27B1D"/>
    <w:rsid w:val="00A30BD9"/>
    <w:rsid w:val="00A30CDF"/>
    <w:rsid w:val="00A31790"/>
    <w:rsid w:val="00A320CF"/>
    <w:rsid w:val="00A42014"/>
    <w:rsid w:val="00A44395"/>
    <w:rsid w:val="00A46A00"/>
    <w:rsid w:val="00A56632"/>
    <w:rsid w:val="00A6362B"/>
    <w:rsid w:val="00A66A45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C6496"/>
    <w:rsid w:val="00AC653E"/>
    <w:rsid w:val="00AD7DA6"/>
    <w:rsid w:val="00AE7C05"/>
    <w:rsid w:val="00AF50FB"/>
    <w:rsid w:val="00B02AE4"/>
    <w:rsid w:val="00B04AC7"/>
    <w:rsid w:val="00B0558C"/>
    <w:rsid w:val="00B060EA"/>
    <w:rsid w:val="00B065B7"/>
    <w:rsid w:val="00B06F8D"/>
    <w:rsid w:val="00B07FCD"/>
    <w:rsid w:val="00B21DF4"/>
    <w:rsid w:val="00B24034"/>
    <w:rsid w:val="00B303A4"/>
    <w:rsid w:val="00B32302"/>
    <w:rsid w:val="00B33A79"/>
    <w:rsid w:val="00B4097F"/>
    <w:rsid w:val="00B51C04"/>
    <w:rsid w:val="00B51DA9"/>
    <w:rsid w:val="00B65179"/>
    <w:rsid w:val="00B663C2"/>
    <w:rsid w:val="00B7391F"/>
    <w:rsid w:val="00B768D4"/>
    <w:rsid w:val="00B819BD"/>
    <w:rsid w:val="00B83EDE"/>
    <w:rsid w:val="00B9096B"/>
    <w:rsid w:val="00BA1F66"/>
    <w:rsid w:val="00BB1EF4"/>
    <w:rsid w:val="00BB4440"/>
    <w:rsid w:val="00BB7B5C"/>
    <w:rsid w:val="00BC304E"/>
    <w:rsid w:val="00BC6FB2"/>
    <w:rsid w:val="00BC7D6A"/>
    <w:rsid w:val="00BD1F65"/>
    <w:rsid w:val="00BD25F7"/>
    <w:rsid w:val="00BD2D1F"/>
    <w:rsid w:val="00BF2FAC"/>
    <w:rsid w:val="00BF49CC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44F5"/>
    <w:rsid w:val="00CC693F"/>
    <w:rsid w:val="00CD5D19"/>
    <w:rsid w:val="00CD7DDC"/>
    <w:rsid w:val="00CE5B5B"/>
    <w:rsid w:val="00CF3701"/>
    <w:rsid w:val="00D0217D"/>
    <w:rsid w:val="00D021E0"/>
    <w:rsid w:val="00D11FC2"/>
    <w:rsid w:val="00D17645"/>
    <w:rsid w:val="00D21B93"/>
    <w:rsid w:val="00D30CF5"/>
    <w:rsid w:val="00D325D1"/>
    <w:rsid w:val="00D330AB"/>
    <w:rsid w:val="00D40D2A"/>
    <w:rsid w:val="00D412C0"/>
    <w:rsid w:val="00D4322C"/>
    <w:rsid w:val="00D5535D"/>
    <w:rsid w:val="00D66DF1"/>
    <w:rsid w:val="00D67AD3"/>
    <w:rsid w:val="00D710B3"/>
    <w:rsid w:val="00D87F94"/>
    <w:rsid w:val="00D94816"/>
    <w:rsid w:val="00D9609A"/>
    <w:rsid w:val="00DA323C"/>
    <w:rsid w:val="00DB6F10"/>
    <w:rsid w:val="00DC7917"/>
    <w:rsid w:val="00DD3710"/>
    <w:rsid w:val="00DD7EC2"/>
    <w:rsid w:val="00DE0170"/>
    <w:rsid w:val="00DF04AD"/>
    <w:rsid w:val="00DF29E9"/>
    <w:rsid w:val="00DF5697"/>
    <w:rsid w:val="00DF5E29"/>
    <w:rsid w:val="00E00C28"/>
    <w:rsid w:val="00E01465"/>
    <w:rsid w:val="00E24F2A"/>
    <w:rsid w:val="00E26F45"/>
    <w:rsid w:val="00E27A19"/>
    <w:rsid w:val="00E32051"/>
    <w:rsid w:val="00E46001"/>
    <w:rsid w:val="00E47610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F010F8"/>
    <w:rsid w:val="00F11806"/>
    <w:rsid w:val="00F15BA5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26A0510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60918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Heading4">
    <w:name w:val="heading 4"/>
    <w:aliases w:val="Podnázvy"/>
    <w:basedOn w:val="Normal"/>
    <w:next w:val="Normal"/>
    <w:link w:val="Heading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B18"/>
  </w:style>
  <w:style w:type="paragraph" w:styleId="Footer">
    <w:name w:val="footer"/>
    <w:basedOn w:val="Normal"/>
    <w:link w:val="Foot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B18"/>
  </w:style>
  <w:style w:type="paragraph" w:styleId="NormalWeb">
    <w:name w:val="Normal (Web)"/>
    <w:basedOn w:val="Normal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ageNumber">
    <w:name w:val="page number"/>
    <w:basedOn w:val="DefaultParagraphFont"/>
    <w:uiPriority w:val="99"/>
    <w:semiHidden/>
    <w:unhideWhenUsed/>
    <w:rsid w:val="00EC1B18"/>
  </w:style>
  <w:style w:type="character" w:styleId="Strong">
    <w:name w:val="Strong"/>
    <w:basedOn w:val="DefaultParagraphFont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DefaultParagraphFont"/>
    <w:rsid w:val="005E1BBD"/>
  </w:style>
  <w:style w:type="character" w:styleId="Hyperlink">
    <w:name w:val="Hyperlink"/>
    <w:basedOn w:val="DefaultParagraphFont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DefaultParagraphFont"/>
    <w:rsid w:val="00901A37"/>
  </w:style>
  <w:style w:type="character" w:styleId="UnresolvedMention">
    <w:name w:val="Unresolved Mention"/>
    <w:basedOn w:val="DefaultParagraphFont"/>
    <w:uiPriority w:val="99"/>
    <w:rsid w:val="008D0E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19A6"/>
  </w:style>
  <w:style w:type="character" w:styleId="PlaceholderText">
    <w:name w:val="Placeholder Text"/>
    <w:basedOn w:val="DefaultParagraphFont"/>
    <w:uiPriority w:val="99"/>
    <w:semiHidden/>
    <w:rsid w:val="0068795B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760918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DefaultParagraphFont"/>
    <w:rsid w:val="00FD2831"/>
  </w:style>
  <w:style w:type="paragraph" w:styleId="ListParagraph">
    <w:name w:val="List Paragraph"/>
    <w:basedOn w:val="Normal"/>
    <w:uiPriority w:val="34"/>
    <w:qFormat/>
    <w:rsid w:val="00FD283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Heading4Char">
    <w:name w:val="Heading 4 Char"/>
    <w:aliases w:val="Podnázvy Char"/>
    <w:basedOn w:val="DefaultParagraphFont"/>
    <w:link w:val="Heading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martLink">
    <w:name w:val="Smart Link"/>
    <w:basedOn w:val="DefaultParagraphFont"/>
    <w:uiPriority w:val="99"/>
    <w:rsid w:val="00AA3CF6"/>
    <w:rPr>
      <w:color w:val="0000FF"/>
      <w:u w:val="single"/>
      <w:shd w:val="clear" w:color="auto" w:fill="F3F2F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D67AD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7AD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Heading4"/>
    <w:autoRedefine/>
    <w:rsid w:val="00991003"/>
    <w:pPr>
      <w:spacing w:before="240"/>
    </w:p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TOC1">
    <w:name w:val="toc 1"/>
    <w:basedOn w:val="Normal"/>
    <w:next w:val="Normal"/>
    <w:autoRedefine/>
    <w:uiPriority w:val="39"/>
    <w:unhideWhenUsed/>
    <w:rsid w:val="009E2BA1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14056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Umožňuje vytvoriť nový dokument." ma:contentTypeScope="" ma:versionID="7cde9b7da3e366fa33ee82b6128d6303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af23f2008b6ccf6b93b441291515e8bd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FC51CE-051B-4A52-BC61-EBC91414B642}"/>
</file>

<file path=customXml/itemProps2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customXml/itemProps3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project_outcome_template.dotx</Template>
  <TotalTime>2</TotalTime>
  <Pages>8</Pages>
  <Words>113</Words>
  <Characters>1237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Dominika Králiková</cp:lastModifiedBy>
  <cp:revision>1</cp:revision>
  <cp:lastPrinted>2025-01-27T14:47:00Z</cp:lastPrinted>
  <dcterms:created xsi:type="dcterms:W3CDTF">2026-04-15T08:28:00Z</dcterms:created>
  <dcterms:modified xsi:type="dcterms:W3CDTF">2026-04-15T08:30:00Z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