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63E23" w14:textId="77777777" w:rsidR="00D66DF1" w:rsidRPr="00E90218" w:rsidRDefault="00E90218" w:rsidP="00E90218">
      <w:pPr>
        <w:pStyle w:val="Title"/>
      </w:pPr>
      <w:r>
        <w:t>Document Title</w:t>
      </w:r>
    </w:p>
    <w:p w14:paraId="471A9137" w14:textId="77777777" w:rsidR="00BB4440" w:rsidRPr="00E90218" w:rsidRDefault="00E90218" w:rsidP="00BB4440">
      <w:r w:rsidRPr="00E90218">
        <w:t>The H1 Heading 1 style is set to start on a new page.</w:t>
      </w:r>
    </w:p>
    <w:p w14:paraId="6141D647" w14:textId="77777777" w:rsidR="00EF0076" w:rsidRDefault="00E90218" w:rsidP="00E90218">
      <w:pPr>
        <w:pStyle w:val="Heading2"/>
      </w:pPr>
      <w:bookmarkStart w:id="0" w:name="_Toc226988834"/>
      <w:r>
        <w:t>Heading H2</w:t>
      </w:r>
      <w:bookmarkEnd w:id="0"/>
    </w:p>
    <w:p w14:paraId="35C63FD4" w14:textId="77777777" w:rsidR="00E90218" w:rsidRDefault="00E90218" w:rsidP="00E90218">
      <w:pPr>
        <w:pStyle w:val="Heading3"/>
      </w:pPr>
      <w:bookmarkStart w:id="1" w:name="_Toc226988835"/>
      <w:r>
        <w:t>Heading H3</w:t>
      </w:r>
      <w:bookmarkEnd w:id="1"/>
    </w:p>
    <w:p w14:paraId="118B8049" w14:textId="77777777" w:rsidR="00E90218" w:rsidRDefault="00E90218" w:rsidP="00E90218">
      <w:r w:rsidRPr="00E90218">
        <w:t>The content component is optional – it is automatically applied after H3.</w:t>
      </w:r>
    </w:p>
    <w:p w14:paraId="2FC522F3" w14:textId="77777777" w:rsidR="00E90218" w:rsidRDefault="00E90218" w:rsidP="00E90218">
      <w:r w:rsidRPr="00E90218">
        <w:t>The text is set in Arial, size 11. Each new paragraph starts on a new line with spacing after the paragraph.</w:t>
      </w:r>
    </w:p>
    <w:p w14:paraId="38DA811F" w14:textId="77777777" w:rsidR="00DF04AD" w:rsidRPr="00F010F8" w:rsidRDefault="00EF0076" w:rsidP="00E90218">
      <w:r w:rsidRPr="00F010F8"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en-GB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198489F" w14:textId="77777777" w:rsidR="009E2BA1" w:rsidRPr="00F010F8" w:rsidRDefault="004A5168">
          <w:pPr>
            <w:pStyle w:val="TOCHeading"/>
            <w:rPr>
              <w:lang w:val="en-GB"/>
            </w:rPr>
          </w:pPr>
          <w:r>
            <w:rPr>
              <w:lang w:val="en-GB"/>
            </w:rPr>
            <w:t>Table of C</w:t>
          </w:r>
          <w:r w:rsidR="00B33A79">
            <w:rPr>
              <w:lang w:val="en-GB"/>
            </w:rPr>
            <w:t>ontents</w:t>
          </w:r>
        </w:p>
        <w:p w14:paraId="3A26C4BE" w14:textId="77777777" w:rsidR="00E90218" w:rsidRDefault="003B5665">
          <w:pPr>
            <w:pStyle w:val="TOC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"Heading 4,1" </w:instrText>
          </w:r>
          <w:r>
            <w:fldChar w:fldCharType="separate"/>
          </w:r>
          <w:hyperlink w:anchor="_Toc226988834" w:history="1">
            <w:r w:rsidR="00E90218" w:rsidRPr="005575C4">
              <w:rPr>
                <w:rStyle w:val="Hyperlink"/>
                <w:noProof/>
              </w:rPr>
              <w:t>1.1</w:t>
            </w:r>
            <w:r w:rsidR="00E90218"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="00E90218" w:rsidRPr="005575C4">
              <w:rPr>
                <w:rStyle w:val="Hyperlink"/>
                <w:noProof/>
              </w:rPr>
              <w:t>Heading H2</w:t>
            </w:r>
            <w:r w:rsidR="00E90218">
              <w:rPr>
                <w:noProof/>
                <w:webHidden/>
              </w:rPr>
              <w:tab/>
            </w:r>
            <w:r w:rsidR="00E90218">
              <w:rPr>
                <w:noProof/>
                <w:webHidden/>
              </w:rPr>
              <w:fldChar w:fldCharType="begin"/>
            </w:r>
            <w:r w:rsidR="00E90218">
              <w:rPr>
                <w:noProof/>
                <w:webHidden/>
              </w:rPr>
              <w:instrText xml:space="preserve"> PAGEREF _Toc226988834 \h </w:instrText>
            </w:r>
            <w:r w:rsidR="00E90218">
              <w:rPr>
                <w:noProof/>
                <w:webHidden/>
              </w:rPr>
            </w:r>
            <w:r w:rsidR="00E90218">
              <w:rPr>
                <w:noProof/>
                <w:webHidden/>
              </w:rPr>
              <w:fldChar w:fldCharType="separate"/>
            </w:r>
            <w:r w:rsidR="00E90218">
              <w:rPr>
                <w:noProof/>
                <w:webHidden/>
              </w:rPr>
              <w:t>1</w:t>
            </w:r>
            <w:r w:rsidR="00E90218">
              <w:rPr>
                <w:noProof/>
                <w:webHidden/>
              </w:rPr>
              <w:fldChar w:fldCharType="end"/>
            </w:r>
          </w:hyperlink>
        </w:p>
        <w:p w14:paraId="7C5683B6" w14:textId="77777777" w:rsidR="00E90218" w:rsidRDefault="00E90218">
          <w:pPr>
            <w:pStyle w:val="TOC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5" w:history="1">
            <w:r w:rsidRPr="005575C4">
              <w:rPr>
                <w:rStyle w:val="Hyperlink"/>
                <w:noProof/>
              </w:rPr>
              <w:t>1.1.1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Heading H3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7E364" w14:textId="77777777" w:rsidR="00E90218" w:rsidRDefault="00E90218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6" w:history="1">
            <w:r w:rsidRPr="005575C4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Heading H1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B39FD" w14:textId="77777777" w:rsidR="00E90218" w:rsidRDefault="00E90218">
          <w:pPr>
            <w:pStyle w:val="TOC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7" w:history="1">
            <w:r w:rsidRPr="005575C4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Heading H2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5D66" w14:textId="77777777" w:rsidR="00E90218" w:rsidRDefault="00E90218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8" w:history="1">
            <w:r w:rsidRPr="005575C4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5575C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7FEA0" w14:textId="77777777" w:rsidR="00E90218" w:rsidRDefault="00E9021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839" w:history="1">
            <w:r w:rsidRPr="005575C4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02188" w14:textId="77777777" w:rsidR="009E2BA1" w:rsidRPr="00F010F8" w:rsidRDefault="003B5665">
          <w:r>
            <w:fldChar w:fldCharType="end"/>
          </w:r>
        </w:p>
      </w:sdtContent>
    </w:sdt>
    <w:p w14:paraId="19433D58" w14:textId="77777777" w:rsidR="000436DA" w:rsidRPr="00F010F8" w:rsidRDefault="000436DA">
      <w:pPr>
        <w:rPr>
          <w:rFonts w:eastAsiaTheme="majorEastAsia" w:cstheme="majorBidi"/>
          <w:color w:val="008691"/>
          <w:sz w:val="32"/>
        </w:rPr>
      </w:pPr>
      <w:r w:rsidRPr="00F010F8">
        <w:br w:type="page"/>
      </w:r>
    </w:p>
    <w:p w14:paraId="439511D7" w14:textId="77777777" w:rsidR="00CD7DDC" w:rsidRPr="00F010F8" w:rsidRDefault="00E90218" w:rsidP="006018A7">
      <w:pPr>
        <w:pStyle w:val="Heading1"/>
      </w:pPr>
      <w:bookmarkStart w:id="2" w:name="_Toc226988836"/>
      <w:r>
        <w:lastRenderedPageBreak/>
        <w:t>Heading H1</w:t>
      </w:r>
      <w:bookmarkEnd w:id="2"/>
    </w:p>
    <w:p w14:paraId="48DA39C6" w14:textId="77777777" w:rsidR="006018A7" w:rsidRPr="00F010F8" w:rsidRDefault="00E90218" w:rsidP="00E90218">
      <w:pPr>
        <w:pStyle w:val="Heading2"/>
      </w:pPr>
      <w:bookmarkStart w:id="3" w:name="_Toc226988837"/>
      <w:r>
        <w:t>Heading H2</w:t>
      </w:r>
      <w:bookmarkEnd w:id="3"/>
    </w:p>
    <w:p w14:paraId="76E74482" w14:textId="77777777" w:rsidR="006018A7" w:rsidRPr="00F010F8" w:rsidRDefault="00292B91" w:rsidP="00AC0FD0">
      <w:pPr>
        <w:pStyle w:val="Heading1"/>
      </w:pPr>
      <w:bookmarkStart w:id="4" w:name="_Toc226988838"/>
      <w:r>
        <w:lastRenderedPageBreak/>
        <w:t>Conclusion</w:t>
      </w:r>
      <w:bookmarkEnd w:id="4"/>
    </w:p>
    <w:p w14:paraId="213C186E" w14:textId="77777777" w:rsidR="00AC0FD0" w:rsidRPr="00F010F8" w:rsidRDefault="00AC0FD0">
      <w:r w:rsidRPr="00F010F8">
        <w:br w:type="page"/>
      </w:r>
    </w:p>
    <w:p w14:paraId="1981E857" w14:textId="77777777" w:rsidR="00AC0FD0" w:rsidRPr="00F010F8" w:rsidRDefault="00AC0FD0" w:rsidP="00D66DF1">
      <w:pPr>
        <w:pStyle w:val="Heading4"/>
      </w:pPr>
      <w:bookmarkStart w:id="5" w:name="_Toc226988839"/>
      <w:r w:rsidRPr="00F010F8">
        <w:lastRenderedPageBreak/>
        <w:t>Reference</w:t>
      </w:r>
      <w:bookmarkEnd w:id="5"/>
    </w:p>
    <w:p w14:paraId="27BB03CF" w14:textId="77777777" w:rsidR="00D11FC2" w:rsidRPr="00F010F8" w:rsidRDefault="00D11FC2" w:rsidP="00C308D1">
      <w:pPr>
        <w:jc w:val="left"/>
      </w:pPr>
    </w:p>
    <w:sectPr w:rsidR="00D11FC2" w:rsidRPr="00F010F8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63E90" w14:textId="77777777" w:rsidR="00A11CD6" w:rsidRDefault="00A11CD6" w:rsidP="00EC1B18">
      <w:r>
        <w:separator/>
      </w:r>
    </w:p>
  </w:endnote>
  <w:endnote w:type="continuationSeparator" w:id="0">
    <w:p w14:paraId="6EB8234E" w14:textId="77777777" w:rsidR="00A11CD6" w:rsidRDefault="00A11CD6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95A888" w14:textId="77777777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A6F46B2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F411C" w14:textId="77777777" w:rsidR="00E46001" w:rsidRPr="002C165E" w:rsidRDefault="00E90218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1" locked="0" layoutInCell="1" allowOverlap="1" wp14:anchorId="71D3504E" wp14:editId="52BCAAF5">
          <wp:simplePos x="0" y="0"/>
          <wp:positionH relativeFrom="column">
            <wp:posOffset>2664</wp:posOffset>
          </wp:positionH>
          <wp:positionV relativeFrom="page">
            <wp:posOffset>9893935</wp:posOffset>
          </wp:positionV>
          <wp:extent cx="3838575" cy="499745"/>
          <wp:effectExtent l="0" t="0" r="0" b="0"/>
          <wp:wrapTopAndBottom/>
          <wp:docPr id="2056745096" name="Obrázek 3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745096" name="Obrázek 3" descr="A black background with blu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857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AF76521" wp14:editId="6FEF5A95">
              <wp:simplePos x="0" y="0"/>
              <wp:positionH relativeFrom="column">
                <wp:posOffset>3434080</wp:posOffset>
              </wp:positionH>
              <wp:positionV relativeFrom="paragraph">
                <wp:posOffset>-405997</wp:posOffset>
              </wp:positionV>
              <wp:extent cx="2389068" cy="593379"/>
              <wp:effectExtent l="0" t="0" r="0" b="381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9068" cy="59337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EE3FEF3" w14:textId="64D0A801" w:rsidR="00A66A45" w:rsidRPr="006520D9" w:rsidRDefault="00A11CD6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National Repository Platform</w:t>
                          </w:r>
                        </w:p>
                        <w:p w14:paraId="5BB87609" w14:textId="4CCD5388" w:rsidR="00A66A45" w:rsidRPr="006520D9" w:rsidRDefault="00A11CD6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for Research Data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(</w:t>
                          </w: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NRP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)</w:t>
                          </w:r>
                        </w:p>
                        <w:p w14:paraId="4E95153B" w14:textId="5D862D89" w:rsidR="00A66A45" w:rsidRPr="006520D9" w:rsidRDefault="00A11CD6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zájmové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sdružení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právnických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osob</w:t>
                          </w:r>
                          <w:proofErr w:type="spellEnd"/>
                        </w:p>
                        <w:p w14:paraId="485C49BB" w14:textId="15E31BCF" w:rsidR="00A66A45" w:rsidRDefault="00BF49CC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Mailing</w:t>
                          </w:r>
                          <w:r w:rsidR="00B83EDE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Ad</w:t>
                          </w:r>
                          <w:r w:rsidR="00BC7D6A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dress</w:t>
                          </w:r>
                          <w:r w:rsidR="00A66A45"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r w:rsidR="00A11CD6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Gen. </w:t>
                          </w:r>
                          <w:proofErr w:type="spellStart"/>
                          <w:r w:rsidR="00A11CD6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Píky</w:t>
                          </w:r>
                          <w:proofErr w:type="spellEnd"/>
                          <w:r w:rsidR="00A11CD6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430/26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 w:rsidR="00A11CD6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160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00 </w:t>
                          </w:r>
                          <w:r w:rsidR="00A11CD6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Prague</w:t>
                          </w:r>
                        </w:p>
                        <w:p w14:paraId="178567D9" w14:textId="77777777" w:rsidR="00A66A45" w:rsidRDefault="00A66A45" w:rsidP="00A66A45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F7652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31.95pt;width:188.1pt;height:4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" fillcolor="white [3201]" stroked="f" strokeweight=".5pt">
              <v:textbox>
                <w:txbxContent>
                  <w:p w14:paraId="0EE3FEF3" w14:textId="64D0A801" w:rsidR="00A66A45" w:rsidRPr="006520D9" w:rsidRDefault="00A11CD6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National Repository Platform</w:t>
                    </w:r>
                  </w:p>
                  <w:p w14:paraId="5BB87609" w14:textId="4CCD5388" w:rsidR="00A66A45" w:rsidRPr="006520D9" w:rsidRDefault="00A11CD6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for Research Data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(</w:t>
                    </w: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NRP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)</w:t>
                    </w:r>
                  </w:p>
                  <w:p w14:paraId="4E95153B" w14:textId="5D862D89" w:rsidR="00A66A45" w:rsidRPr="006520D9" w:rsidRDefault="00A11CD6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zájmové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sdružení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právnických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osob</w:t>
                    </w:r>
                    <w:proofErr w:type="spellEnd"/>
                  </w:p>
                  <w:p w14:paraId="485C49BB" w14:textId="15E31BCF" w:rsidR="00A66A45" w:rsidRDefault="00BF49CC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Mailing</w:t>
                    </w:r>
                    <w:r w:rsidR="00B83EDE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Ad</w:t>
                    </w:r>
                    <w:r w:rsidR="00BC7D6A">
                      <w:rPr>
                        <w:rFonts w:cs="Arial"/>
                        <w:color w:val="008691"/>
                        <w:sz w:val="12"/>
                        <w:szCs w:val="12"/>
                      </w:rPr>
                      <w:t>dress</w:t>
                    </w:r>
                    <w:r w:rsidR="00A66A45"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r w:rsidR="00A11CD6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Gen. </w:t>
                    </w:r>
                    <w:proofErr w:type="spellStart"/>
                    <w:r w:rsidR="00A11CD6">
                      <w:rPr>
                        <w:rFonts w:cs="Arial"/>
                        <w:color w:val="008691"/>
                        <w:sz w:val="12"/>
                        <w:szCs w:val="12"/>
                      </w:rPr>
                      <w:t>Píky</w:t>
                    </w:r>
                    <w:proofErr w:type="spellEnd"/>
                    <w:r w:rsidR="00A11CD6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430/26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 w:rsidR="00A11CD6">
                      <w:rPr>
                        <w:rFonts w:cs="Arial"/>
                        <w:color w:val="008691"/>
                        <w:sz w:val="12"/>
                        <w:szCs w:val="12"/>
                      </w:rPr>
                      <w:t>160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00 </w:t>
                    </w:r>
                    <w:r w:rsidR="00A11CD6">
                      <w:rPr>
                        <w:rFonts w:cs="Arial"/>
                        <w:color w:val="008691"/>
                        <w:sz w:val="12"/>
                        <w:szCs w:val="12"/>
                      </w:rPr>
                      <w:t>Prague</w:t>
                    </w:r>
                  </w:p>
                  <w:p w14:paraId="178567D9" w14:textId="77777777" w:rsidR="00A66A45" w:rsidRDefault="00A66A45" w:rsidP="00A66A45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C72FDCA" wp14:editId="727F0B5E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FF7CFD9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Národní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platforma</w:t>
                          </w:r>
                          <w:proofErr w:type="spellEnd"/>
                        </w:p>
                        <w:p w14:paraId="60EDBBC7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pro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výzkumná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data (NRP)</w:t>
                          </w:r>
                        </w:p>
                        <w:p w14:paraId="1B49BC8D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CESNET,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zájmové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sdružení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právnických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osob</w:t>
                          </w:r>
                          <w:proofErr w:type="spellEnd"/>
                        </w:p>
                        <w:p w14:paraId="76D33F57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Korespondenční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adresa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Píky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430/26, 160 00 Praha</w:t>
                          </w:r>
                        </w:p>
                        <w:p w14:paraId="2131EFCF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72FDCA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7FF7CFD9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Národní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platforma</w:t>
                    </w:r>
                    <w:proofErr w:type="spellEnd"/>
                  </w:p>
                  <w:p w14:paraId="60EDBBC7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pro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výzkumná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data (NRP)</w:t>
                    </w:r>
                  </w:p>
                  <w:p w14:paraId="1B49BC8D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CESNET,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zájmové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sdružení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právnických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osob</w:t>
                    </w:r>
                    <w:proofErr w:type="spellEnd"/>
                  </w:p>
                  <w:p w14:paraId="76D33F57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Korespondenční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adresa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Píky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430/26, 160 00 Praha</w:t>
                    </w:r>
                  </w:p>
                  <w:p w14:paraId="2131EFCF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A0338" w14:textId="77777777" w:rsidR="00A11CD6" w:rsidRDefault="00A11CD6" w:rsidP="00EC1B18">
      <w:r>
        <w:separator/>
      </w:r>
    </w:p>
  </w:footnote>
  <w:footnote w:type="continuationSeparator" w:id="0">
    <w:p w14:paraId="03809AA6" w14:textId="77777777" w:rsidR="00A11CD6" w:rsidRDefault="00A11CD6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B76C8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DE34E" w14:textId="77777777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E22350A" wp14:editId="515981BF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C3E0F224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CD6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64313"/>
    <w:rsid w:val="000768CD"/>
    <w:rsid w:val="00082D90"/>
    <w:rsid w:val="00090AF0"/>
    <w:rsid w:val="0009437B"/>
    <w:rsid w:val="0009633B"/>
    <w:rsid w:val="000A087F"/>
    <w:rsid w:val="000B6DE9"/>
    <w:rsid w:val="000C465F"/>
    <w:rsid w:val="000D527F"/>
    <w:rsid w:val="000E1451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97964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0E0A"/>
    <w:rsid w:val="002017BB"/>
    <w:rsid w:val="00201D84"/>
    <w:rsid w:val="00202FF0"/>
    <w:rsid w:val="002035D0"/>
    <w:rsid w:val="002068D0"/>
    <w:rsid w:val="00233028"/>
    <w:rsid w:val="00236E2B"/>
    <w:rsid w:val="0024733F"/>
    <w:rsid w:val="0025140B"/>
    <w:rsid w:val="0025481A"/>
    <w:rsid w:val="00254CDF"/>
    <w:rsid w:val="002613BA"/>
    <w:rsid w:val="00265DFE"/>
    <w:rsid w:val="00271819"/>
    <w:rsid w:val="00276061"/>
    <w:rsid w:val="00276A33"/>
    <w:rsid w:val="00292B91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51370"/>
    <w:rsid w:val="003521CD"/>
    <w:rsid w:val="0035478E"/>
    <w:rsid w:val="00360B45"/>
    <w:rsid w:val="003807F1"/>
    <w:rsid w:val="00394F37"/>
    <w:rsid w:val="003B1F90"/>
    <w:rsid w:val="003B3CB1"/>
    <w:rsid w:val="003B5665"/>
    <w:rsid w:val="003B7D3B"/>
    <w:rsid w:val="003C21EE"/>
    <w:rsid w:val="003C49F3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559EF"/>
    <w:rsid w:val="0045755E"/>
    <w:rsid w:val="00467C06"/>
    <w:rsid w:val="00483A01"/>
    <w:rsid w:val="0049299E"/>
    <w:rsid w:val="004A5168"/>
    <w:rsid w:val="004B19A6"/>
    <w:rsid w:val="004B2668"/>
    <w:rsid w:val="004B6995"/>
    <w:rsid w:val="004D2E11"/>
    <w:rsid w:val="004E779B"/>
    <w:rsid w:val="004F0BA5"/>
    <w:rsid w:val="004F1061"/>
    <w:rsid w:val="004F599C"/>
    <w:rsid w:val="00533FA0"/>
    <w:rsid w:val="00535A53"/>
    <w:rsid w:val="00537824"/>
    <w:rsid w:val="005442BB"/>
    <w:rsid w:val="00550A4C"/>
    <w:rsid w:val="00552469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E7E6F"/>
    <w:rsid w:val="005F6501"/>
    <w:rsid w:val="005F7711"/>
    <w:rsid w:val="006018A7"/>
    <w:rsid w:val="00604CE9"/>
    <w:rsid w:val="00613D02"/>
    <w:rsid w:val="00646B86"/>
    <w:rsid w:val="0065359C"/>
    <w:rsid w:val="00655A78"/>
    <w:rsid w:val="0065712F"/>
    <w:rsid w:val="00667A16"/>
    <w:rsid w:val="00670699"/>
    <w:rsid w:val="00670775"/>
    <w:rsid w:val="0067375F"/>
    <w:rsid w:val="006757F9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2B33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42FDD"/>
    <w:rsid w:val="00756228"/>
    <w:rsid w:val="00760918"/>
    <w:rsid w:val="00762B9F"/>
    <w:rsid w:val="007643B5"/>
    <w:rsid w:val="007667A4"/>
    <w:rsid w:val="00767154"/>
    <w:rsid w:val="00786F0E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48E8"/>
    <w:rsid w:val="00931E6D"/>
    <w:rsid w:val="00935B8E"/>
    <w:rsid w:val="00935E83"/>
    <w:rsid w:val="00942536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9E6A50"/>
    <w:rsid w:val="00A02AE1"/>
    <w:rsid w:val="00A11CD6"/>
    <w:rsid w:val="00A1737D"/>
    <w:rsid w:val="00A17D3D"/>
    <w:rsid w:val="00A24EE8"/>
    <w:rsid w:val="00A27B1D"/>
    <w:rsid w:val="00A30BD9"/>
    <w:rsid w:val="00A30CDF"/>
    <w:rsid w:val="00A31790"/>
    <w:rsid w:val="00A320CF"/>
    <w:rsid w:val="00A42014"/>
    <w:rsid w:val="00A44395"/>
    <w:rsid w:val="00A46A00"/>
    <w:rsid w:val="00A56632"/>
    <w:rsid w:val="00A6362B"/>
    <w:rsid w:val="00A66A45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C6496"/>
    <w:rsid w:val="00AC653E"/>
    <w:rsid w:val="00AE7C05"/>
    <w:rsid w:val="00AF50FB"/>
    <w:rsid w:val="00B02AE4"/>
    <w:rsid w:val="00B04AC7"/>
    <w:rsid w:val="00B0558C"/>
    <w:rsid w:val="00B060EA"/>
    <w:rsid w:val="00B065B7"/>
    <w:rsid w:val="00B06F8D"/>
    <w:rsid w:val="00B07FCD"/>
    <w:rsid w:val="00B21DF4"/>
    <w:rsid w:val="00B24034"/>
    <w:rsid w:val="00B303A4"/>
    <w:rsid w:val="00B32302"/>
    <w:rsid w:val="00B33A79"/>
    <w:rsid w:val="00B4097F"/>
    <w:rsid w:val="00B51C04"/>
    <w:rsid w:val="00B51DA9"/>
    <w:rsid w:val="00B65179"/>
    <w:rsid w:val="00B663C2"/>
    <w:rsid w:val="00B7391F"/>
    <w:rsid w:val="00B768D4"/>
    <w:rsid w:val="00B819BD"/>
    <w:rsid w:val="00B83EDE"/>
    <w:rsid w:val="00B9096B"/>
    <w:rsid w:val="00BA1F66"/>
    <w:rsid w:val="00BB1EF4"/>
    <w:rsid w:val="00BB4440"/>
    <w:rsid w:val="00BB7B5C"/>
    <w:rsid w:val="00BC304E"/>
    <w:rsid w:val="00BC6FB2"/>
    <w:rsid w:val="00BC7D6A"/>
    <w:rsid w:val="00BD1F65"/>
    <w:rsid w:val="00BD25F7"/>
    <w:rsid w:val="00BD2D1F"/>
    <w:rsid w:val="00BF2FAC"/>
    <w:rsid w:val="00BF49CC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44F5"/>
    <w:rsid w:val="00CC693F"/>
    <w:rsid w:val="00CD5D19"/>
    <w:rsid w:val="00CD7DDC"/>
    <w:rsid w:val="00CE5B5B"/>
    <w:rsid w:val="00CF3701"/>
    <w:rsid w:val="00D0217D"/>
    <w:rsid w:val="00D021E0"/>
    <w:rsid w:val="00D11FC2"/>
    <w:rsid w:val="00D17645"/>
    <w:rsid w:val="00D21B93"/>
    <w:rsid w:val="00D30CF5"/>
    <w:rsid w:val="00D325D1"/>
    <w:rsid w:val="00D330AB"/>
    <w:rsid w:val="00D40D2A"/>
    <w:rsid w:val="00D412C0"/>
    <w:rsid w:val="00D4322C"/>
    <w:rsid w:val="00D5535D"/>
    <w:rsid w:val="00D66DF1"/>
    <w:rsid w:val="00D67AD3"/>
    <w:rsid w:val="00D710B3"/>
    <w:rsid w:val="00D87F94"/>
    <w:rsid w:val="00D94816"/>
    <w:rsid w:val="00D9609A"/>
    <w:rsid w:val="00DA323C"/>
    <w:rsid w:val="00DB6F10"/>
    <w:rsid w:val="00DC7917"/>
    <w:rsid w:val="00DD3710"/>
    <w:rsid w:val="00DD7EC2"/>
    <w:rsid w:val="00DE0170"/>
    <w:rsid w:val="00DF04AD"/>
    <w:rsid w:val="00DF29E9"/>
    <w:rsid w:val="00DF5697"/>
    <w:rsid w:val="00DF5E29"/>
    <w:rsid w:val="00E00C28"/>
    <w:rsid w:val="00E01465"/>
    <w:rsid w:val="00E24F2A"/>
    <w:rsid w:val="00E26F45"/>
    <w:rsid w:val="00E27A19"/>
    <w:rsid w:val="00E32051"/>
    <w:rsid w:val="00E46001"/>
    <w:rsid w:val="00E47610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0218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F010F8"/>
    <w:rsid w:val="00F11806"/>
    <w:rsid w:val="00F15BA5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62BE3A8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60918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760918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D67AD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7AD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90218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customXml/itemProps4.xml><?xml version="1.0" encoding="utf-8"?>
<ds:datastoreItem xmlns:ds="http://schemas.openxmlformats.org/officeDocument/2006/customXml" ds:itemID="{853EF07B-B726-44CE-BE13-5F73F12C981D}"/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Document%20Title.dotx</Template>
  <TotalTime>0</TotalTime>
  <Pages>5</Pages>
  <Words>86</Words>
  <Characters>769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Dominika Králiková</cp:lastModifiedBy>
  <cp:revision>2</cp:revision>
  <cp:lastPrinted>2025-01-27T14:47:00Z</cp:lastPrinted>
  <dcterms:created xsi:type="dcterms:W3CDTF">2026-04-14T13:04:00Z</dcterms:created>
  <dcterms:modified xsi:type="dcterms:W3CDTF">2026-04-14T13:04:00Z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